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41A35" w14:textId="6BE95A49" w:rsidR="00031CA2" w:rsidRPr="000837D1" w:rsidRDefault="00F35010" w:rsidP="00C3173A">
      <w:pPr>
        <w:pStyle w:val="Normal10ptBitterNoSpacing"/>
      </w:pPr>
      <w:r w:rsidRPr="000837D1">
        <w:t xml:space="preserve"> </w:t>
      </w:r>
    </w:p>
    <w:tbl>
      <w:tblPr>
        <w:tblStyle w:val="ASRTable1"/>
        <w:tblW w:w="98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99"/>
        <w:gridCol w:w="4741"/>
      </w:tblGrid>
      <w:tr w:rsidR="00221B13" w14:paraId="1D4156A4" w14:textId="77777777" w:rsidTr="0051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40" w:type="dxa"/>
            <w:gridSpan w:val="2"/>
            <w:shd w:val="clear" w:color="auto" w:fill="234464"/>
          </w:tcPr>
          <w:p w14:paraId="5F716BCC" w14:textId="77777777" w:rsidR="00221B13" w:rsidRPr="000B4F78" w:rsidRDefault="00221B13" w:rsidP="0051170E">
            <w:pPr>
              <w:pStyle w:val="TABLETITLE"/>
              <w:rPr>
                <w:b/>
                <w:bCs w:val="0"/>
              </w:rPr>
            </w:pPr>
            <w:r>
              <w:rPr>
                <w:b/>
                <w:bCs w:val="0"/>
              </w:rPr>
              <w:t>WATSONVILLE POLICE</w:t>
            </w:r>
            <w:r w:rsidRPr="000B4F78">
              <w:rPr>
                <w:b/>
                <w:bCs w:val="0"/>
              </w:rPr>
              <w:t xml:space="preserve"> DEPARTMENT</w:t>
            </w:r>
          </w:p>
        </w:tc>
      </w:tr>
      <w:tr w:rsidR="00221B13" w14:paraId="17CB6A0E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shd w:val="clear" w:color="auto" w:fill="269F8A"/>
          </w:tcPr>
          <w:p w14:paraId="6EA589C6" w14:textId="77777777" w:rsidR="00221B13" w:rsidRPr="000B4F78" w:rsidRDefault="00221B13" w:rsidP="0051170E">
            <w:pPr>
              <w:pStyle w:val="POLICYNAMES"/>
              <w:rPr>
                <w:b/>
                <w:color w:val="FFFFFF" w:themeColor="background1"/>
                <w:sz w:val="24"/>
                <w:szCs w:val="24"/>
              </w:rPr>
            </w:pPr>
            <w:r w:rsidRPr="000B4F78">
              <w:rPr>
                <w:b/>
                <w:color w:val="FFFFFF" w:themeColor="background1"/>
                <w:sz w:val="24"/>
                <w:szCs w:val="24"/>
              </w:rPr>
              <w:t>Policy topic</w:t>
            </w:r>
          </w:p>
        </w:tc>
        <w:tc>
          <w:tcPr>
            <w:tcW w:w="4741" w:type="dxa"/>
            <w:shd w:val="clear" w:color="auto" w:fill="269F8A"/>
          </w:tcPr>
          <w:p w14:paraId="5FA3539C" w14:textId="77777777" w:rsidR="00221B13" w:rsidRPr="000B4F78" w:rsidRDefault="00221B13" w:rsidP="0051170E">
            <w:pPr>
              <w:pStyle w:val="POLICYNAMES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B4F78">
              <w:rPr>
                <w:color w:val="FFFFFF" w:themeColor="background1"/>
                <w:sz w:val="24"/>
                <w:szCs w:val="24"/>
              </w:rPr>
              <w:t>Policy information</w:t>
            </w:r>
          </w:p>
        </w:tc>
      </w:tr>
      <w:tr w:rsidR="00221B13" w14:paraId="2C49325A" w14:textId="77777777" w:rsidTr="0051170E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1B06184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DE-ESCALATION</w:t>
            </w:r>
          </w:p>
        </w:tc>
        <w:tc>
          <w:tcPr>
            <w:tcW w:w="4741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1699FB45" w14:textId="77777777" w:rsidR="00221B13" w:rsidRPr="00463603" w:rsidRDefault="00221B13" w:rsidP="0051170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463603">
              <w:rPr>
                <w:rFonts w:ascii="Roboto" w:hAnsi="Roboto" w:cs="Calibri"/>
                <w:color w:val="000000"/>
                <w:sz w:val="18"/>
                <w:szCs w:val="18"/>
              </w:rPr>
              <w:t>300.3.6</w:t>
            </w:r>
          </w:p>
        </w:tc>
      </w:tr>
      <w:tr w:rsidR="00221B13" w14:paraId="1D82DFDA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F1D6796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OF CHOKE HOLDS, NECK RESTRAINTS, AND/OR CAROTID RESTRAINTS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61BA481" w14:textId="77777777" w:rsidR="00221B13" w:rsidRPr="00463603" w:rsidRDefault="00221B13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2"/>
                <w:szCs w:val="12"/>
              </w:rPr>
            </w:pPr>
            <w:r w:rsidRPr="00463603">
              <w:rPr>
                <w:rStyle w:val="normaltextrun"/>
                <w:rFonts w:ascii="Roboto" w:hAnsi="Roboto"/>
                <w:color w:val="000000"/>
                <w:sz w:val="18"/>
                <w:szCs w:val="18"/>
                <w:bdr w:val="none" w:sz="0" w:space="0" w:color="auto" w:frame="1"/>
              </w:rPr>
              <w:t xml:space="preserve">300.3.4 </w:t>
            </w:r>
          </w:p>
        </w:tc>
      </w:tr>
      <w:tr w:rsidR="00221B13" w14:paraId="7F2987FD" w14:textId="77777777" w:rsidTr="0051170E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0D272C1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NO-KNOCK WARRANTS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48937AB" w14:textId="77777777" w:rsidR="00221B13" w:rsidRPr="00463603" w:rsidRDefault="00221B13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hAnsi="Roboto" w:cs="Calibri"/>
                <w:color w:val="000000"/>
                <w:sz w:val="18"/>
                <w:szCs w:val="18"/>
              </w:rPr>
              <w:t>No policy</w:t>
            </w:r>
          </w:p>
        </w:tc>
      </w:tr>
      <w:tr w:rsidR="00221B13" w14:paraId="69D647FB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752F230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LIMIT TO DYNAMIC ENTRY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4221040" w14:textId="77777777" w:rsidR="00221B13" w:rsidRPr="00463603" w:rsidRDefault="00221B13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000000"/>
                <w:sz w:val="18"/>
                <w:szCs w:val="18"/>
              </w:rPr>
            </w:pPr>
            <w:r w:rsidRPr="00463603">
              <w:rPr>
                <w:rFonts w:ascii="Roboto" w:eastAsia="Calibri" w:hAnsi="Roboto" w:cs="Calibri"/>
                <w:color w:val="000000" w:themeColor="text1"/>
                <w:sz w:val="18"/>
                <w:szCs w:val="18"/>
              </w:rPr>
              <w:t>No policy</w:t>
            </w:r>
          </w:p>
        </w:tc>
      </w:tr>
      <w:tr w:rsidR="00221B13" w14:paraId="33984BB4" w14:textId="77777777" w:rsidTr="0051170E">
        <w:trPr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C945521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SHOOTING AT OR FROM A MOVING VEHICLE UNDER MOST CIRCUMSTANCES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192B0E0" w14:textId="77777777" w:rsidR="00221B13" w:rsidRPr="00463603" w:rsidRDefault="00221B13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eastAsia="Times New Roman" w:hAnsi="Roboto" w:cs="Times New Roman"/>
                <w:sz w:val="18"/>
                <w:szCs w:val="18"/>
              </w:rPr>
              <w:t xml:space="preserve">300.4.1 </w:t>
            </w:r>
          </w:p>
        </w:tc>
      </w:tr>
      <w:tr w:rsidR="00221B13" w14:paraId="770A21D9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49D196B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DUTY TO INTERVENE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9E526B1" w14:textId="77777777" w:rsidR="00221B13" w:rsidRPr="00463603" w:rsidRDefault="00221B13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463603">
              <w:rPr>
                <w:rFonts w:ascii="Roboto" w:eastAsia="Times New Roman" w:hAnsi="Roboto" w:cs="Times New Roman"/>
                <w:sz w:val="18"/>
                <w:szCs w:val="18"/>
              </w:rPr>
              <w:t>300.2.1</w:t>
            </w:r>
          </w:p>
        </w:tc>
      </w:tr>
      <w:tr w:rsidR="00221B13" w14:paraId="383AA0CB" w14:textId="77777777" w:rsidTr="0051170E">
        <w:trPr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AC181F5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REQUIRE LESS LETHAL FORCE OPTION PRIOR TO RESORTING TO DEADLY FOR WHEN REASONABLE OR SAFE TO DO SO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CA38538" w14:textId="77777777" w:rsidR="00221B13" w:rsidRPr="00463603" w:rsidRDefault="00221B13" w:rsidP="0051170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eastAsia="Times New Roman" w:hAnsi="Roboto" w:cs="Times New Roman"/>
                <w:sz w:val="18"/>
                <w:szCs w:val="18"/>
              </w:rPr>
              <w:t xml:space="preserve">300.3.2 </w:t>
            </w:r>
          </w:p>
        </w:tc>
      </w:tr>
      <w:tr w:rsidR="00221B13" w14:paraId="6DF95F2A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C37515B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WARNING BEFORE DEPLOYING LETHAL FORCE WHEN REASONABLE OR SAFE TO DO SO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138E015" w14:textId="77777777" w:rsidR="00221B13" w:rsidRPr="00463603" w:rsidRDefault="00221B13" w:rsidP="0051170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8"/>
                <w:szCs w:val="18"/>
              </w:rPr>
            </w:pPr>
            <w:r w:rsidRPr="00463603">
              <w:rPr>
                <w:rFonts w:ascii="Roboto" w:eastAsia="Roboto" w:hAnsi="Roboto" w:cs="Roboto"/>
                <w:sz w:val="18"/>
                <w:szCs w:val="18"/>
              </w:rPr>
              <w:t>300.4</w:t>
            </w:r>
          </w:p>
        </w:tc>
      </w:tr>
      <w:tr w:rsidR="00221B13" w14:paraId="115E57E1" w14:textId="77777777" w:rsidTr="0051170E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12C4D0C9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DISPLAY OF WEAPON AS A USE OF FORCE?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238A72AF" w14:textId="77777777" w:rsidR="00221B13" w:rsidRPr="00463603" w:rsidRDefault="00221B13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hAnsi="Roboto" w:cstheme="minorHAnsi"/>
                <w:sz w:val="18"/>
                <w:szCs w:val="18"/>
              </w:rPr>
              <w:t>No policy</w:t>
            </w:r>
          </w:p>
        </w:tc>
      </w:tr>
      <w:tr w:rsidR="00221B13" w14:paraId="61058915" w14:textId="77777777" w:rsidTr="0051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B5DFDF8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ACQUISITION AND USE OF TECHNOLOGY FOR THE PURPOSES OF SURVEILLANCE AND/OR LE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FE50BE2" w14:textId="77777777" w:rsidR="00221B13" w:rsidRPr="00463603" w:rsidRDefault="00221B13" w:rsidP="0051170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463603">
              <w:rPr>
                <w:rFonts w:ascii="Roboto" w:eastAsia="Calibri" w:hAnsi="Roboto" w:cs="Calibri"/>
                <w:sz w:val="18"/>
                <w:szCs w:val="18"/>
              </w:rPr>
              <w:t xml:space="preserve">378 </w:t>
            </w:r>
          </w:p>
        </w:tc>
      </w:tr>
      <w:tr w:rsidR="00221B13" w14:paraId="64695A36" w14:textId="77777777" w:rsidTr="0051170E">
        <w:trPr>
          <w:trHeight w:val="1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2C68DC5F" w14:textId="77777777" w:rsidR="00221B13" w:rsidRPr="000B4F78" w:rsidRDefault="00221B13" w:rsidP="0051170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UNLAWFUL FOR MEMBERS OF THE PUBLIC TO MAKE DISCRIMINATORY CALLS OR REPORTS BASED ON PROTECTED STATUS*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4DDAF803" w14:textId="77777777" w:rsidR="00221B13" w:rsidRPr="00463603" w:rsidRDefault="00221B13" w:rsidP="0051170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sz w:val="18"/>
                <w:szCs w:val="18"/>
              </w:rPr>
            </w:pPr>
            <w:r w:rsidRPr="00463603">
              <w:rPr>
                <w:rFonts w:ascii="Roboto" w:eastAsia="Calibri" w:hAnsi="Roboto" w:cs="Calibri"/>
                <w:color w:val="000000" w:themeColor="text1"/>
                <w:sz w:val="18"/>
                <w:szCs w:val="18"/>
              </w:rPr>
              <w:t>No policy</w:t>
            </w:r>
          </w:p>
        </w:tc>
      </w:tr>
    </w:tbl>
    <w:p w14:paraId="63FF97DA" w14:textId="77777777" w:rsidR="00221B13" w:rsidRPr="00C3173A" w:rsidRDefault="00221B13" w:rsidP="00C3173A">
      <w:pPr>
        <w:pStyle w:val="Normal10ptBitterNoSpacing"/>
      </w:pPr>
    </w:p>
    <w:p w14:paraId="485DE4F3" w14:textId="77777777" w:rsidR="00744144" w:rsidRPr="003E4D22" w:rsidRDefault="00744144" w:rsidP="00C3173A">
      <w:pPr>
        <w:pStyle w:val="Normal10ptBitterNoSpacing"/>
      </w:pPr>
    </w:p>
    <w:sectPr w:rsidR="00744144" w:rsidRPr="003E4D22" w:rsidSect="00E84338">
      <w:headerReference w:type="default" r:id="rId11"/>
      <w:footerReference w:type="default" r:id="rId12"/>
      <w:headerReference w:type="first" r:id="rId13"/>
      <w:footerReference w:type="first" r:id="rId14"/>
      <w:pgSz w:w="12240" w:h="20160" w:code="5"/>
      <w:pgMar w:top="1260" w:right="1800" w:bottom="630" w:left="1260" w:header="270" w:footer="7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E84C4" w14:textId="77777777" w:rsidR="0090651D" w:rsidRDefault="0090651D" w:rsidP="004153F7">
      <w:pPr>
        <w:spacing w:after="0" w:line="240" w:lineRule="auto"/>
      </w:pPr>
      <w:r>
        <w:separator/>
      </w:r>
    </w:p>
  </w:endnote>
  <w:endnote w:type="continuationSeparator" w:id="0">
    <w:p w14:paraId="46741E60" w14:textId="77777777" w:rsidR="0090651D" w:rsidRDefault="0090651D" w:rsidP="004153F7">
      <w:pPr>
        <w:spacing w:after="0" w:line="240" w:lineRule="auto"/>
      </w:pPr>
      <w:r>
        <w:continuationSeparator/>
      </w:r>
    </w:p>
  </w:endnote>
  <w:endnote w:type="continuationNotice" w:id="1">
    <w:p w14:paraId="6E6E7F52" w14:textId="77777777" w:rsidR="0090651D" w:rsidRDefault="009065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  <w:embedRegular r:id="rId1" w:fontKey="{470181E2-1D47-4EBE-AB71-48D3A24B8E45}"/>
    <w:embedBold r:id="rId2" w:fontKey="{8C4CE6D9-BE26-4ECD-BF90-FEDB013C5BF9}"/>
    <w:embedItalic r:id="rId3" w:fontKey="{95E3F326-E19E-4E44-BFCF-D402AA821FBE}"/>
    <w:embedBoldItalic r:id="rId4" w:fontKey="{D3C41AF0-B800-4B62-A17B-4A1CA58D946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5C731A72-E25B-4ECA-AD16-A91DF6505A21}"/>
    <w:embedBold r:id="rId6" w:fontKey="{8002A213-A4A2-4EE2-9C03-315FD7661957}"/>
    <w:embedItalic r:id="rId7" w:fontKey="{F2E25CCB-CD71-48AB-A91B-B1518A7B344E}"/>
    <w:embedBoldItalic r:id="rId8" w:fontKey="{39D6B567-FB4E-4E6D-9630-D0BB7FEA35D5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FDDC59BE-1E94-4677-87AC-7D10E83706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30D4B30-A2BC-4B15-B1CE-EFDB7CCD9F63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60870144-4489-4165-9C6C-2A2F6A4B23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036350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0101B072" w14:textId="36BAD99E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3F65656" w14:textId="77777777" w:rsidR="008A2E8A" w:rsidRDefault="008A2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521687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17FAEAE8" w14:textId="3256DC4F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25A9E4E" w14:textId="6331E70E" w:rsidR="008A2E8A" w:rsidRPr="008A2E8A" w:rsidRDefault="008A2E8A" w:rsidP="008A2E8A">
    <w:pPr>
      <w:pStyle w:val="Foot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>CONFIDENTIAL AND PRELIMINARY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B83AD" w14:textId="77777777" w:rsidR="0090651D" w:rsidRDefault="0090651D" w:rsidP="004153F7">
      <w:pPr>
        <w:spacing w:after="0" w:line="240" w:lineRule="auto"/>
      </w:pPr>
      <w:r>
        <w:separator/>
      </w:r>
    </w:p>
  </w:footnote>
  <w:footnote w:type="continuationSeparator" w:id="0">
    <w:p w14:paraId="0EEF401A" w14:textId="77777777" w:rsidR="0090651D" w:rsidRDefault="0090651D" w:rsidP="004153F7">
      <w:pPr>
        <w:spacing w:after="0" w:line="240" w:lineRule="auto"/>
      </w:pPr>
      <w:r>
        <w:continuationSeparator/>
      </w:r>
    </w:p>
  </w:footnote>
  <w:footnote w:type="continuationNotice" w:id="1">
    <w:p w14:paraId="02AFC99C" w14:textId="77777777" w:rsidR="0090651D" w:rsidRDefault="009065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F6ADD" w14:textId="2E384A8C" w:rsidR="002B19D0" w:rsidRPr="005E7571" w:rsidRDefault="002B19D0" w:rsidP="002B19D0">
    <w:pPr>
      <w:pStyle w:val="Header"/>
      <w:jc w:val="center"/>
      <w:rPr>
        <w:rFonts w:asciiTheme="majorHAnsi" w:hAnsiTheme="majorHAnsi"/>
        <w:b/>
        <w:bCs/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14D62" w14:textId="5FE09185" w:rsidR="00913140" w:rsidRPr="005E7571" w:rsidRDefault="00913140" w:rsidP="00913140">
    <w:pPr>
      <w:pStyle w:val="Head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 xml:space="preserve">DRAFT </w:t>
    </w:r>
    <w:r>
      <w:rPr>
        <w:rFonts w:asciiTheme="majorHAnsi" w:hAnsiTheme="majorHAnsi"/>
        <w:b/>
        <w:bCs/>
        <w:color w:val="FF0000"/>
      </w:rPr>
      <w:t xml:space="preserve">- </w:t>
    </w:r>
    <w:r w:rsidRPr="005E7571">
      <w:rPr>
        <w:rFonts w:asciiTheme="majorHAnsi" w:hAnsiTheme="majorHAnsi"/>
        <w:b/>
        <w:bCs/>
        <w:color w:val="FF0000"/>
      </w:rPr>
      <w:t xml:space="preserve">NOT FOR DISTRIBUTION </w:t>
    </w:r>
  </w:p>
  <w:p w14:paraId="62EAAE8D" w14:textId="77777777" w:rsidR="00913140" w:rsidRDefault="00913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010"/>
    <w:rsid w:val="000012C2"/>
    <w:rsid w:val="00001471"/>
    <w:rsid w:val="00002440"/>
    <w:rsid w:val="00005043"/>
    <w:rsid w:val="0000513D"/>
    <w:rsid w:val="00013B2F"/>
    <w:rsid w:val="00013CEB"/>
    <w:rsid w:val="0001434C"/>
    <w:rsid w:val="00014D42"/>
    <w:rsid w:val="0001523D"/>
    <w:rsid w:val="00015550"/>
    <w:rsid w:val="00015728"/>
    <w:rsid w:val="00015EA9"/>
    <w:rsid w:val="000200EA"/>
    <w:rsid w:val="00021D66"/>
    <w:rsid w:val="0002263F"/>
    <w:rsid w:val="00022986"/>
    <w:rsid w:val="0002341D"/>
    <w:rsid w:val="000245DC"/>
    <w:rsid w:val="0002587E"/>
    <w:rsid w:val="000274EC"/>
    <w:rsid w:val="00030D5C"/>
    <w:rsid w:val="000313BC"/>
    <w:rsid w:val="00031B60"/>
    <w:rsid w:val="00031CA2"/>
    <w:rsid w:val="00037B4F"/>
    <w:rsid w:val="00040992"/>
    <w:rsid w:val="00042810"/>
    <w:rsid w:val="00042FDE"/>
    <w:rsid w:val="000451EF"/>
    <w:rsid w:val="00045333"/>
    <w:rsid w:val="00045E61"/>
    <w:rsid w:val="000503E8"/>
    <w:rsid w:val="00052D69"/>
    <w:rsid w:val="00053B45"/>
    <w:rsid w:val="00054D42"/>
    <w:rsid w:val="00055713"/>
    <w:rsid w:val="00055B6A"/>
    <w:rsid w:val="00061069"/>
    <w:rsid w:val="000618BC"/>
    <w:rsid w:val="00061960"/>
    <w:rsid w:val="00062C49"/>
    <w:rsid w:val="000636A7"/>
    <w:rsid w:val="000649DC"/>
    <w:rsid w:val="00065461"/>
    <w:rsid w:val="00065489"/>
    <w:rsid w:val="00065FEA"/>
    <w:rsid w:val="000705D0"/>
    <w:rsid w:val="00070E4F"/>
    <w:rsid w:val="0007134E"/>
    <w:rsid w:val="0007354D"/>
    <w:rsid w:val="00073851"/>
    <w:rsid w:val="000747AE"/>
    <w:rsid w:val="000754BE"/>
    <w:rsid w:val="000776AB"/>
    <w:rsid w:val="00077B36"/>
    <w:rsid w:val="00082D63"/>
    <w:rsid w:val="000837D1"/>
    <w:rsid w:val="00084008"/>
    <w:rsid w:val="00085BA4"/>
    <w:rsid w:val="00087116"/>
    <w:rsid w:val="00087737"/>
    <w:rsid w:val="00091D04"/>
    <w:rsid w:val="000956D8"/>
    <w:rsid w:val="00095DE0"/>
    <w:rsid w:val="0009646E"/>
    <w:rsid w:val="00096FEE"/>
    <w:rsid w:val="000A348B"/>
    <w:rsid w:val="000B251F"/>
    <w:rsid w:val="000B3624"/>
    <w:rsid w:val="000B37B7"/>
    <w:rsid w:val="000B633D"/>
    <w:rsid w:val="000B7016"/>
    <w:rsid w:val="000C031E"/>
    <w:rsid w:val="000C0B8F"/>
    <w:rsid w:val="000C1DAE"/>
    <w:rsid w:val="000C2A25"/>
    <w:rsid w:val="000C38DC"/>
    <w:rsid w:val="000C4CF8"/>
    <w:rsid w:val="000C5D1C"/>
    <w:rsid w:val="000C6678"/>
    <w:rsid w:val="000C6781"/>
    <w:rsid w:val="000D0E45"/>
    <w:rsid w:val="000D184B"/>
    <w:rsid w:val="000D1F6C"/>
    <w:rsid w:val="000D22B1"/>
    <w:rsid w:val="000D6169"/>
    <w:rsid w:val="000D78D4"/>
    <w:rsid w:val="000E0D7C"/>
    <w:rsid w:val="000E0EA4"/>
    <w:rsid w:val="000E2F4A"/>
    <w:rsid w:val="000E3E06"/>
    <w:rsid w:val="000E464E"/>
    <w:rsid w:val="000F049A"/>
    <w:rsid w:val="000F46C0"/>
    <w:rsid w:val="000F7E5D"/>
    <w:rsid w:val="00100C0E"/>
    <w:rsid w:val="00101CB2"/>
    <w:rsid w:val="00101D47"/>
    <w:rsid w:val="0010266E"/>
    <w:rsid w:val="001045CD"/>
    <w:rsid w:val="00104E21"/>
    <w:rsid w:val="00112175"/>
    <w:rsid w:val="00116B67"/>
    <w:rsid w:val="00120325"/>
    <w:rsid w:val="0012086B"/>
    <w:rsid w:val="00121C64"/>
    <w:rsid w:val="00122002"/>
    <w:rsid w:val="00122777"/>
    <w:rsid w:val="00124B44"/>
    <w:rsid w:val="0013255B"/>
    <w:rsid w:val="00137E7E"/>
    <w:rsid w:val="00140441"/>
    <w:rsid w:val="001425DF"/>
    <w:rsid w:val="00145922"/>
    <w:rsid w:val="00145EE6"/>
    <w:rsid w:val="00150BA7"/>
    <w:rsid w:val="00151264"/>
    <w:rsid w:val="00153381"/>
    <w:rsid w:val="00153773"/>
    <w:rsid w:val="00153F43"/>
    <w:rsid w:val="00154D64"/>
    <w:rsid w:val="001558FE"/>
    <w:rsid w:val="00155A3A"/>
    <w:rsid w:val="00156A56"/>
    <w:rsid w:val="00163651"/>
    <w:rsid w:val="00163BFB"/>
    <w:rsid w:val="00163F84"/>
    <w:rsid w:val="001644A2"/>
    <w:rsid w:val="00164A70"/>
    <w:rsid w:val="001702F3"/>
    <w:rsid w:val="00172D1C"/>
    <w:rsid w:val="00174CD2"/>
    <w:rsid w:val="00176F3C"/>
    <w:rsid w:val="00177779"/>
    <w:rsid w:val="001778BE"/>
    <w:rsid w:val="00180492"/>
    <w:rsid w:val="00182AAE"/>
    <w:rsid w:val="00182DFC"/>
    <w:rsid w:val="00183580"/>
    <w:rsid w:val="00184058"/>
    <w:rsid w:val="00185FFD"/>
    <w:rsid w:val="00186841"/>
    <w:rsid w:val="00191195"/>
    <w:rsid w:val="001922A5"/>
    <w:rsid w:val="00192AD5"/>
    <w:rsid w:val="00194D00"/>
    <w:rsid w:val="0019766F"/>
    <w:rsid w:val="001A0AE9"/>
    <w:rsid w:val="001A270B"/>
    <w:rsid w:val="001A4570"/>
    <w:rsid w:val="001A710D"/>
    <w:rsid w:val="001B0274"/>
    <w:rsid w:val="001B0533"/>
    <w:rsid w:val="001B091C"/>
    <w:rsid w:val="001B12FB"/>
    <w:rsid w:val="001B2A4F"/>
    <w:rsid w:val="001B2DC6"/>
    <w:rsid w:val="001B5CF7"/>
    <w:rsid w:val="001C0B16"/>
    <w:rsid w:val="001C151C"/>
    <w:rsid w:val="001C15CD"/>
    <w:rsid w:val="001C27F7"/>
    <w:rsid w:val="001C2B95"/>
    <w:rsid w:val="001C3A0E"/>
    <w:rsid w:val="001C592C"/>
    <w:rsid w:val="001C61BF"/>
    <w:rsid w:val="001C794A"/>
    <w:rsid w:val="001C7DEC"/>
    <w:rsid w:val="001D005C"/>
    <w:rsid w:val="001D056B"/>
    <w:rsid w:val="001D05ED"/>
    <w:rsid w:val="001D2A37"/>
    <w:rsid w:val="001D342D"/>
    <w:rsid w:val="001D374F"/>
    <w:rsid w:val="001E3B44"/>
    <w:rsid w:val="001E4303"/>
    <w:rsid w:val="001E4325"/>
    <w:rsid w:val="001E676C"/>
    <w:rsid w:val="001E7720"/>
    <w:rsid w:val="001F0302"/>
    <w:rsid w:val="001F1085"/>
    <w:rsid w:val="001F11B0"/>
    <w:rsid w:val="001F1597"/>
    <w:rsid w:val="001F71BF"/>
    <w:rsid w:val="0020253B"/>
    <w:rsid w:val="00203293"/>
    <w:rsid w:val="0020429E"/>
    <w:rsid w:val="002078A4"/>
    <w:rsid w:val="0021107D"/>
    <w:rsid w:val="00211082"/>
    <w:rsid w:val="0021165B"/>
    <w:rsid w:val="002137AA"/>
    <w:rsid w:val="00214C22"/>
    <w:rsid w:val="00220E1B"/>
    <w:rsid w:val="002218BC"/>
    <w:rsid w:val="00221B13"/>
    <w:rsid w:val="00222355"/>
    <w:rsid w:val="002250F0"/>
    <w:rsid w:val="002257E8"/>
    <w:rsid w:val="00225C7E"/>
    <w:rsid w:val="00226851"/>
    <w:rsid w:val="00231AF0"/>
    <w:rsid w:val="0023277C"/>
    <w:rsid w:val="00234F5A"/>
    <w:rsid w:val="002361D8"/>
    <w:rsid w:val="00240E57"/>
    <w:rsid w:val="002413C6"/>
    <w:rsid w:val="00246086"/>
    <w:rsid w:val="00250C4D"/>
    <w:rsid w:val="0025236F"/>
    <w:rsid w:val="00261658"/>
    <w:rsid w:val="00261D09"/>
    <w:rsid w:val="00262DB0"/>
    <w:rsid w:val="002630D6"/>
    <w:rsid w:val="00263C83"/>
    <w:rsid w:val="00264851"/>
    <w:rsid w:val="00266276"/>
    <w:rsid w:val="002667A6"/>
    <w:rsid w:val="00270C41"/>
    <w:rsid w:val="002710EC"/>
    <w:rsid w:val="002718EC"/>
    <w:rsid w:val="0027219B"/>
    <w:rsid w:val="00272C1A"/>
    <w:rsid w:val="00275A47"/>
    <w:rsid w:val="002809AA"/>
    <w:rsid w:val="00286219"/>
    <w:rsid w:val="002863A6"/>
    <w:rsid w:val="0029214B"/>
    <w:rsid w:val="00295CB7"/>
    <w:rsid w:val="002A07B8"/>
    <w:rsid w:val="002A19AC"/>
    <w:rsid w:val="002A4BC2"/>
    <w:rsid w:val="002A4ED3"/>
    <w:rsid w:val="002A563E"/>
    <w:rsid w:val="002A5843"/>
    <w:rsid w:val="002A68C3"/>
    <w:rsid w:val="002A6C33"/>
    <w:rsid w:val="002B19D0"/>
    <w:rsid w:val="002B28F3"/>
    <w:rsid w:val="002B32AF"/>
    <w:rsid w:val="002B3632"/>
    <w:rsid w:val="002B4FB1"/>
    <w:rsid w:val="002B61EB"/>
    <w:rsid w:val="002B7E22"/>
    <w:rsid w:val="002C6F2D"/>
    <w:rsid w:val="002C705A"/>
    <w:rsid w:val="002D0D92"/>
    <w:rsid w:val="002D3D7D"/>
    <w:rsid w:val="002D4DC6"/>
    <w:rsid w:val="002D56B1"/>
    <w:rsid w:val="002D7C16"/>
    <w:rsid w:val="002E1518"/>
    <w:rsid w:val="002E3C70"/>
    <w:rsid w:val="002E5F8A"/>
    <w:rsid w:val="002F0674"/>
    <w:rsid w:val="002F1DB0"/>
    <w:rsid w:val="002F20E5"/>
    <w:rsid w:val="002F2160"/>
    <w:rsid w:val="002F2CA5"/>
    <w:rsid w:val="002F3754"/>
    <w:rsid w:val="002F74A9"/>
    <w:rsid w:val="00300777"/>
    <w:rsid w:val="00300982"/>
    <w:rsid w:val="00301A33"/>
    <w:rsid w:val="00302241"/>
    <w:rsid w:val="00302E2D"/>
    <w:rsid w:val="00312A09"/>
    <w:rsid w:val="00312D1C"/>
    <w:rsid w:val="003144F1"/>
    <w:rsid w:val="00314CD9"/>
    <w:rsid w:val="00314D85"/>
    <w:rsid w:val="003207F4"/>
    <w:rsid w:val="0032082B"/>
    <w:rsid w:val="00320FD2"/>
    <w:rsid w:val="00321AF8"/>
    <w:rsid w:val="00321CA9"/>
    <w:rsid w:val="00322878"/>
    <w:rsid w:val="00323031"/>
    <w:rsid w:val="0032354E"/>
    <w:rsid w:val="0032469D"/>
    <w:rsid w:val="003257FF"/>
    <w:rsid w:val="00325D36"/>
    <w:rsid w:val="00326F1C"/>
    <w:rsid w:val="003317A6"/>
    <w:rsid w:val="003329ED"/>
    <w:rsid w:val="00333C35"/>
    <w:rsid w:val="003355E4"/>
    <w:rsid w:val="00341D03"/>
    <w:rsid w:val="00343426"/>
    <w:rsid w:val="003448DD"/>
    <w:rsid w:val="0034501A"/>
    <w:rsid w:val="0034561D"/>
    <w:rsid w:val="00346BCD"/>
    <w:rsid w:val="00346DC1"/>
    <w:rsid w:val="003548A2"/>
    <w:rsid w:val="00354ABD"/>
    <w:rsid w:val="00354AF6"/>
    <w:rsid w:val="003557E2"/>
    <w:rsid w:val="003574BD"/>
    <w:rsid w:val="00357DE5"/>
    <w:rsid w:val="003600D5"/>
    <w:rsid w:val="00362FD6"/>
    <w:rsid w:val="0036487B"/>
    <w:rsid w:val="00364BF5"/>
    <w:rsid w:val="003674A8"/>
    <w:rsid w:val="003700BE"/>
    <w:rsid w:val="00370DB7"/>
    <w:rsid w:val="0037223A"/>
    <w:rsid w:val="00373643"/>
    <w:rsid w:val="00374A18"/>
    <w:rsid w:val="003759A9"/>
    <w:rsid w:val="00376264"/>
    <w:rsid w:val="00376F87"/>
    <w:rsid w:val="003819EB"/>
    <w:rsid w:val="00381C9D"/>
    <w:rsid w:val="00383C5C"/>
    <w:rsid w:val="00387D43"/>
    <w:rsid w:val="00392DB5"/>
    <w:rsid w:val="00393340"/>
    <w:rsid w:val="003940AA"/>
    <w:rsid w:val="00394E4B"/>
    <w:rsid w:val="00396441"/>
    <w:rsid w:val="00396CB4"/>
    <w:rsid w:val="003A21A1"/>
    <w:rsid w:val="003A52C9"/>
    <w:rsid w:val="003B01FE"/>
    <w:rsid w:val="003B06AF"/>
    <w:rsid w:val="003B2002"/>
    <w:rsid w:val="003B4763"/>
    <w:rsid w:val="003C1D78"/>
    <w:rsid w:val="003C5AED"/>
    <w:rsid w:val="003C79C9"/>
    <w:rsid w:val="003D0AC5"/>
    <w:rsid w:val="003D0B60"/>
    <w:rsid w:val="003D2038"/>
    <w:rsid w:val="003D28C3"/>
    <w:rsid w:val="003D6025"/>
    <w:rsid w:val="003D64BF"/>
    <w:rsid w:val="003E127D"/>
    <w:rsid w:val="003E15A4"/>
    <w:rsid w:val="003E4D22"/>
    <w:rsid w:val="003E78F0"/>
    <w:rsid w:val="003F0365"/>
    <w:rsid w:val="003F1DB9"/>
    <w:rsid w:val="003F48CC"/>
    <w:rsid w:val="003F5B6C"/>
    <w:rsid w:val="003F6F3B"/>
    <w:rsid w:val="00401E96"/>
    <w:rsid w:val="00404B43"/>
    <w:rsid w:val="00405BF0"/>
    <w:rsid w:val="004064B9"/>
    <w:rsid w:val="00406CF8"/>
    <w:rsid w:val="004118E8"/>
    <w:rsid w:val="0041340C"/>
    <w:rsid w:val="00413A3E"/>
    <w:rsid w:val="00414C9E"/>
    <w:rsid w:val="004153F7"/>
    <w:rsid w:val="0042054B"/>
    <w:rsid w:val="00422039"/>
    <w:rsid w:val="00431153"/>
    <w:rsid w:val="00431AEB"/>
    <w:rsid w:val="00431F5B"/>
    <w:rsid w:val="00432ACF"/>
    <w:rsid w:val="00433934"/>
    <w:rsid w:val="0043399A"/>
    <w:rsid w:val="00446441"/>
    <w:rsid w:val="004503E1"/>
    <w:rsid w:val="0045204F"/>
    <w:rsid w:val="00454875"/>
    <w:rsid w:val="0045488A"/>
    <w:rsid w:val="004563EC"/>
    <w:rsid w:val="00463655"/>
    <w:rsid w:val="0046728E"/>
    <w:rsid w:val="00467E04"/>
    <w:rsid w:val="00472158"/>
    <w:rsid w:val="00472D6A"/>
    <w:rsid w:val="00473CA9"/>
    <w:rsid w:val="00476730"/>
    <w:rsid w:val="004776F2"/>
    <w:rsid w:val="00477892"/>
    <w:rsid w:val="00477ED4"/>
    <w:rsid w:val="0048399E"/>
    <w:rsid w:val="00485B56"/>
    <w:rsid w:val="00486D9F"/>
    <w:rsid w:val="00494E41"/>
    <w:rsid w:val="00495B69"/>
    <w:rsid w:val="00496AE4"/>
    <w:rsid w:val="004A1C28"/>
    <w:rsid w:val="004A3534"/>
    <w:rsid w:val="004A355F"/>
    <w:rsid w:val="004A6F12"/>
    <w:rsid w:val="004A7DF6"/>
    <w:rsid w:val="004B0311"/>
    <w:rsid w:val="004B0B0D"/>
    <w:rsid w:val="004B30BD"/>
    <w:rsid w:val="004B3456"/>
    <w:rsid w:val="004B63E4"/>
    <w:rsid w:val="004C1547"/>
    <w:rsid w:val="004C19BA"/>
    <w:rsid w:val="004C1CF6"/>
    <w:rsid w:val="004C302E"/>
    <w:rsid w:val="004C3962"/>
    <w:rsid w:val="004C3E80"/>
    <w:rsid w:val="004C414A"/>
    <w:rsid w:val="004C5E50"/>
    <w:rsid w:val="004C71BC"/>
    <w:rsid w:val="004C790F"/>
    <w:rsid w:val="004D07F7"/>
    <w:rsid w:val="004D2750"/>
    <w:rsid w:val="004D434C"/>
    <w:rsid w:val="004D4FED"/>
    <w:rsid w:val="004E00CA"/>
    <w:rsid w:val="004E0946"/>
    <w:rsid w:val="004E0CB4"/>
    <w:rsid w:val="004E15A4"/>
    <w:rsid w:val="004E2427"/>
    <w:rsid w:val="004E2B62"/>
    <w:rsid w:val="004E2FE6"/>
    <w:rsid w:val="004E354E"/>
    <w:rsid w:val="004E35B8"/>
    <w:rsid w:val="004E3677"/>
    <w:rsid w:val="004F0505"/>
    <w:rsid w:val="004F27CE"/>
    <w:rsid w:val="004F3D57"/>
    <w:rsid w:val="004F41E9"/>
    <w:rsid w:val="004F5E99"/>
    <w:rsid w:val="004F5EBA"/>
    <w:rsid w:val="004F684C"/>
    <w:rsid w:val="004F6946"/>
    <w:rsid w:val="004F77B0"/>
    <w:rsid w:val="00502CED"/>
    <w:rsid w:val="0050493D"/>
    <w:rsid w:val="00505104"/>
    <w:rsid w:val="005052B3"/>
    <w:rsid w:val="005067E6"/>
    <w:rsid w:val="005100DD"/>
    <w:rsid w:val="00512466"/>
    <w:rsid w:val="00516A38"/>
    <w:rsid w:val="00516A5B"/>
    <w:rsid w:val="005174E9"/>
    <w:rsid w:val="005217BA"/>
    <w:rsid w:val="00522340"/>
    <w:rsid w:val="00522E34"/>
    <w:rsid w:val="005233A9"/>
    <w:rsid w:val="0052347F"/>
    <w:rsid w:val="0052404C"/>
    <w:rsid w:val="005277DC"/>
    <w:rsid w:val="00527E23"/>
    <w:rsid w:val="00532FCC"/>
    <w:rsid w:val="00533F16"/>
    <w:rsid w:val="005359C8"/>
    <w:rsid w:val="00541E36"/>
    <w:rsid w:val="00545372"/>
    <w:rsid w:val="00546C84"/>
    <w:rsid w:val="005513BF"/>
    <w:rsid w:val="005524AD"/>
    <w:rsid w:val="005548F2"/>
    <w:rsid w:val="00555AD7"/>
    <w:rsid w:val="00557540"/>
    <w:rsid w:val="0055C456"/>
    <w:rsid w:val="00564BAA"/>
    <w:rsid w:val="00565AD2"/>
    <w:rsid w:val="00571166"/>
    <w:rsid w:val="0057342F"/>
    <w:rsid w:val="00574427"/>
    <w:rsid w:val="005757E2"/>
    <w:rsid w:val="00576764"/>
    <w:rsid w:val="00583438"/>
    <w:rsid w:val="0058402A"/>
    <w:rsid w:val="00584A04"/>
    <w:rsid w:val="00585EE8"/>
    <w:rsid w:val="005865E3"/>
    <w:rsid w:val="00586C40"/>
    <w:rsid w:val="005923F9"/>
    <w:rsid w:val="0059350B"/>
    <w:rsid w:val="00594187"/>
    <w:rsid w:val="00594B1B"/>
    <w:rsid w:val="00595AD2"/>
    <w:rsid w:val="00596B46"/>
    <w:rsid w:val="005A1289"/>
    <w:rsid w:val="005A26DD"/>
    <w:rsid w:val="005A5F36"/>
    <w:rsid w:val="005B0E8D"/>
    <w:rsid w:val="005B2703"/>
    <w:rsid w:val="005B35DD"/>
    <w:rsid w:val="005B506F"/>
    <w:rsid w:val="005B6871"/>
    <w:rsid w:val="005B6922"/>
    <w:rsid w:val="005B6A43"/>
    <w:rsid w:val="005C1429"/>
    <w:rsid w:val="005C2F94"/>
    <w:rsid w:val="005C5EEE"/>
    <w:rsid w:val="005D0D5D"/>
    <w:rsid w:val="005D1A62"/>
    <w:rsid w:val="005D291F"/>
    <w:rsid w:val="005D3D00"/>
    <w:rsid w:val="005D3DB7"/>
    <w:rsid w:val="005D6B04"/>
    <w:rsid w:val="005D76D7"/>
    <w:rsid w:val="005D7B6A"/>
    <w:rsid w:val="005E0D08"/>
    <w:rsid w:val="005E1694"/>
    <w:rsid w:val="005E251E"/>
    <w:rsid w:val="005E5027"/>
    <w:rsid w:val="005E5075"/>
    <w:rsid w:val="005E5AA8"/>
    <w:rsid w:val="005E7BB4"/>
    <w:rsid w:val="005E7C6E"/>
    <w:rsid w:val="005F06A1"/>
    <w:rsid w:val="005F1869"/>
    <w:rsid w:val="005F1E9C"/>
    <w:rsid w:val="005F2C3B"/>
    <w:rsid w:val="005F36C4"/>
    <w:rsid w:val="005F3BDF"/>
    <w:rsid w:val="005F4558"/>
    <w:rsid w:val="005F4A25"/>
    <w:rsid w:val="005F4EA5"/>
    <w:rsid w:val="00601D9B"/>
    <w:rsid w:val="0060477B"/>
    <w:rsid w:val="006058CD"/>
    <w:rsid w:val="0060594B"/>
    <w:rsid w:val="00605B4B"/>
    <w:rsid w:val="00606DF3"/>
    <w:rsid w:val="006073D3"/>
    <w:rsid w:val="00612CB1"/>
    <w:rsid w:val="00617108"/>
    <w:rsid w:val="00617388"/>
    <w:rsid w:val="006179C0"/>
    <w:rsid w:val="00617DF7"/>
    <w:rsid w:val="00621E90"/>
    <w:rsid w:val="00622553"/>
    <w:rsid w:val="0062421E"/>
    <w:rsid w:val="00625223"/>
    <w:rsid w:val="00625810"/>
    <w:rsid w:val="00625EF5"/>
    <w:rsid w:val="00627547"/>
    <w:rsid w:val="00630000"/>
    <w:rsid w:val="006312E8"/>
    <w:rsid w:val="006328BD"/>
    <w:rsid w:val="00633225"/>
    <w:rsid w:val="0063743A"/>
    <w:rsid w:val="00637F63"/>
    <w:rsid w:val="0064040F"/>
    <w:rsid w:val="00640FFC"/>
    <w:rsid w:val="00641648"/>
    <w:rsid w:val="00645BE3"/>
    <w:rsid w:val="00646329"/>
    <w:rsid w:val="00646767"/>
    <w:rsid w:val="0065033A"/>
    <w:rsid w:val="006564E3"/>
    <w:rsid w:val="006574C7"/>
    <w:rsid w:val="00657601"/>
    <w:rsid w:val="00660AB6"/>
    <w:rsid w:val="00662A20"/>
    <w:rsid w:val="00663004"/>
    <w:rsid w:val="00664130"/>
    <w:rsid w:val="0066473D"/>
    <w:rsid w:val="00667366"/>
    <w:rsid w:val="0067189D"/>
    <w:rsid w:val="006740EA"/>
    <w:rsid w:val="00674C66"/>
    <w:rsid w:val="00675464"/>
    <w:rsid w:val="00676C0B"/>
    <w:rsid w:val="00681243"/>
    <w:rsid w:val="00683E79"/>
    <w:rsid w:val="00687550"/>
    <w:rsid w:val="006900C8"/>
    <w:rsid w:val="006926D7"/>
    <w:rsid w:val="0069394D"/>
    <w:rsid w:val="00695B31"/>
    <w:rsid w:val="00696135"/>
    <w:rsid w:val="00696884"/>
    <w:rsid w:val="00697575"/>
    <w:rsid w:val="00697B55"/>
    <w:rsid w:val="00697C46"/>
    <w:rsid w:val="006A4047"/>
    <w:rsid w:val="006A41B0"/>
    <w:rsid w:val="006B0EA4"/>
    <w:rsid w:val="006B4B5D"/>
    <w:rsid w:val="006B5C53"/>
    <w:rsid w:val="006C0CF4"/>
    <w:rsid w:val="006C1F63"/>
    <w:rsid w:val="006C2447"/>
    <w:rsid w:val="006C2C5D"/>
    <w:rsid w:val="006C52F2"/>
    <w:rsid w:val="006C73A5"/>
    <w:rsid w:val="006D06E5"/>
    <w:rsid w:val="006D1F2C"/>
    <w:rsid w:val="006D4514"/>
    <w:rsid w:val="006D6128"/>
    <w:rsid w:val="006D64E7"/>
    <w:rsid w:val="006D67B1"/>
    <w:rsid w:val="006D69B1"/>
    <w:rsid w:val="006D6A29"/>
    <w:rsid w:val="006D7675"/>
    <w:rsid w:val="006D78F6"/>
    <w:rsid w:val="006E1C8D"/>
    <w:rsid w:val="006E21CE"/>
    <w:rsid w:val="006E23D9"/>
    <w:rsid w:val="006E241D"/>
    <w:rsid w:val="006E5F0B"/>
    <w:rsid w:val="006E7C77"/>
    <w:rsid w:val="006F0CCD"/>
    <w:rsid w:val="006F2FB1"/>
    <w:rsid w:val="006F31A2"/>
    <w:rsid w:val="006F4425"/>
    <w:rsid w:val="006F474D"/>
    <w:rsid w:val="006F736C"/>
    <w:rsid w:val="007017C1"/>
    <w:rsid w:val="0070232F"/>
    <w:rsid w:val="007077A0"/>
    <w:rsid w:val="007104F5"/>
    <w:rsid w:val="00710DBB"/>
    <w:rsid w:val="00712447"/>
    <w:rsid w:val="00712679"/>
    <w:rsid w:val="00712E41"/>
    <w:rsid w:val="007134A5"/>
    <w:rsid w:val="007151D4"/>
    <w:rsid w:val="00715EC8"/>
    <w:rsid w:val="00717EED"/>
    <w:rsid w:val="0072020C"/>
    <w:rsid w:val="00722FB7"/>
    <w:rsid w:val="007240E5"/>
    <w:rsid w:val="007242FD"/>
    <w:rsid w:val="00725212"/>
    <w:rsid w:val="007274B1"/>
    <w:rsid w:val="00730ACF"/>
    <w:rsid w:val="00733585"/>
    <w:rsid w:val="0073442B"/>
    <w:rsid w:val="00740074"/>
    <w:rsid w:val="0074165B"/>
    <w:rsid w:val="00741811"/>
    <w:rsid w:val="00744144"/>
    <w:rsid w:val="00747ED2"/>
    <w:rsid w:val="007492D7"/>
    <w:rsid w:val="007526F5"/>
    <w:rsid w:val="00755332"/>
    <w:rsid w:val="007564A8"/>
    <w:rsid w:val="00756631"/>
    <w:rsid w:val="0076123C"/>
    <w:rsid w:val="0076190E"/>
    <w:rsid w:val="00762491"/>
    <w:rsid w:val="007636DA"/>
    <w:rsid w:val="00764E66"/>
    <w:rsid w:val="00765DF8"/>
    <w:rsid w:val="007660DA"/>
    <w:rsid w:val="00767A82"/>
    <w:rsid w:val="00767A94"/>
    <w:rsid w:val="00767B5E"/>
    <w:rsid w:val="00770206"/>
    <w:rsid w:val="007716EE"/>
    <w:rsid w:val="0077205A"/>
    <w:rsid w:val="007722F9"/>
    <w:rsid w:val="00772CF1"/>
    <w:rsid w:val="0077456A"/>
    <w:rsid w:val="00774C80"/>
    <w:rsid w:val="0077581C"/>
    <w:rsid w:val="00775C74"/>
    <w:rsid w:val="007769AF"/>
    <w:rsid w:val="00776C01"/>
    <w:rsid w:val="00782488"/>
    <w:rsid w:val="00782618"/>
    <w:rsid w:val="00784161"/>
    <w:rsid w:val="007859E7"/>
    <w:rsid w:val="00785A52"/>
    <w:rsid w:val="00785F49"/>
    <w:rsid w:val="00786FCA"/>
    <w:rsid w:val="00790447"/>
    <w:rsid w:val="00792DF9"/>
    <w:rsid w:val="0079596A"/>
    <w:rsid w:val="00795D87"/>
    <w:rsid w:val="00796835"/>
    <w:rsid w:val="00796E82"/>
    <w:rsid w:val="007A0406"/>
    <w:rsid w:val="007A26A0"/>
    <w:rsid w:val="007A34C4"/>
    <w:rsid w:val="007B1EE6"/>
    <w:rsid w:val="007B3C29"/>
    <w:rsid w:val="007B5915"/>
    <w:rsid w:val="007C045A"/>
    <w:rsid w:val="007C0D55"/>
    <w:rsid w:val="007C0EF7"/>
    <w:rsid w:val="007C13E7"/>
    <w:rsid w:val="007C18F7"/>
    <w:rsid w:val="007C30B7"/>
    <w:rsid w:val="007C3CB9"/>
    <w:rsid w:val="007C4567"/>
    <w:rsid w:val="007C57B5"/>
    <w:rsid w:val="007C5B87"/>
    <w:rsid w:val="007C76B6"/>
    <w:rsid w:val="007D047C"/>
    <w:rsid w:val="007D1330"/>
    <w:rsid w:val="007D2E6C"/>
    <w:rsid w:val="007D3318"/>
    <w:rsid w:val="007D564F"/>
    <w:rsid w:val="007D5B46"/>
    <w:rsid w:val="007D64AF"/>
    <w:rsid w:val="007D72CE"/>
    <w:rsid w:val="007D7784"/>
    <w:rsid w:val="007D7AA9"/>
    <w:rsid w:val="007D7B8B"/>
    <w:rsid w:val="007E26C7"/>
    <w:rsid w:val="007E31BE"/>
    <w:rsid w:val="007E5E77"/>
    <w:rsid w:val="007E6C60"/>
    <w:rsid w:val="007E7AA5"/>
    <w:rsid w:val="007F27AD"/>
    <w:rsid w:val="007F4521"/>
    <w:rsid w:val="007F5B2A"/>
    <w:rsid w:val="007F64DA"/>
    <w:rsid w:val="007F6550"/>
    <w:rsid w:val="007F67BF"/>
    <w:rsid w:val="007F6C1B"/>
    <w:rsid w:val="007F73B6"/>
    <w:rsid w:val="00801BD8"/>
    <w:rsid w:val="00802316"/>
    <w:rsid w:val="00804BDB"/>
    <w:rsid w:val="00806E97"/>
    <w:rsid w:val="00810809"/>
    <w:rsid w:val="008109C7"/>
    <w:rsid w:val="00810A68"/>
    <w:rsid w:val="00813684"/>
    <w:rsid w:val="0081694D"/>
    <w:rsid w:val="00817D4C"/>
    <w:rsid w:val="00821573"/>
    <w:rsid w:val="00821F1B"/>
    <w:rsid w:val="0082225B"/>
    <w:rsid w:val="008264D3"/>
    <w:rsid w:val="0083081F"/>
    <w:rsid w:val="00835DF9"/>
    <w:rsid w:val="008368A5"/>
    <w:rsid w:val="00837422"/>
    <w:rsid w:val="00845738"/>
    <w:rsid w:val="00845B25"/>
    <w:rsid w:val="00846B4E"/>
    <w:rsid w:val="0085323C"/>
    <w:rsid w:val="008548E9"/>
    <w:rsid w:val="00855645"/>
    <w:rsid w:val="00855CB6"/>
    <w:rsid w:val="00856337"/>
    <w:rsid w:val="008563A1"/>
    <w:rsid w:val="008575DF"/>
    <w:rsid w:val="0085770B"/>
    <w:rsid w:val="0086095E"/>
    <w:rsid w:val="008617D4"/>
    <w:rsid w:val="00861B87"/>
    <w:rsid w:val="008654ED"/>
    <w:rsid w:val="008655A2"/>
    <w:rsid w:val="00865771"/>
    <w:rsid w:val="008700ED"/>
    <w:rsid w:val="00870B55"/>
    <w:rsid w:val="00871B44"/>
    <w:rsid w:val="00872BAE"/>
    <w:rsid w:val="008746AD"/>
    <w:rsid w:val="00875B9D"/>
    <w:rsid w:val="00875EA9"/>
    <w:rsid w:val="008763BD"/>
    <w:rsid w:val="00876E47"/>
    <w:rsid w:val="00876F96"/>
    <w:rsid w:val="00877183"/>
    <w:rsid w:val="00881537"/>
    <w:rsid w:val="00881949"/>
    <w:rsid w:val="00884D2D"/>
    <w:rsid w:val="008855A4"/>
    <w:rsid w:val="0088668B"/>
    <w:rsid w:val="008911E1"/>
    <w:rsid w:val="008938A8"/>
    <w:rsid w:val="00894309"/>
    <w:rsid w:val="00897726"/>
    <w:rsid w:val="008A11C2"/>
    <w:rsid w:val="008A182B"/>
    <w:rsid w:val="008A20B7"/>
    <w:rsid w:val="008A2E8A"/>
    <w:rsid w:val="008A5A41"/>
    <w:rsid w:val="008A6255"/>
    <w:rsid w:val="008A7A79"/>
    <w:rsid w:val="008B121A"/>
    <w:rsid w:val="008B458A"/>
    <w:rsid w:val="008B49D0"/>
    <w:rsid w:val="008B4A6C"/>
    <w:rsid w:val="008C015A"/>
    <w:rsid w:val="008C0847"/>
    <w:rsid w:val="008C0D43"/>
    <w:rsid w:val="008C219E"/>
    <w:rsid w:val="008C2AC6"/>
    <w:rsid w:val="008C3EE0"/>
    <w:rsid w:val="008C4DB0"/>
    <w:rsid w:val="008C62DE"/>
    <w:rsid w:val="008C7DD0"/>
    <w:rsid w:val="008D07D2"/>
    <w:rsid w:val="008D3FEA"/>
    <w:rsid w:val="008D40A6"/>
    <w:rsid w:val="008D4CEE"/>
    <w:rsid w:val="008E022A"/>
    <w:rsid w:val="008E2EC2"/>
    <w:rsid w:val="008E34DE"/>
    <w:rsid w:val="008E3B7D"/>
    <w:rsid w:val="008E7E7E"/>
    <w:rsid w:val="008F053D"/>
    <w:rsid w:val="008F1547"/>
    <w:rsid w:val="008F3A02"/>
    <w:rsid w:val="008F50E7"/>
    <w:rsid w:val="008F573F"/>
    <w:rsid w:val="008F7848"/>
    <w:rsid w:val="00901A4B"/>
    <w:rsid w:val="00901C4F"/>
    <w:rsid w:val="00904F86"/>
    <w:rsid w:val="0090651D"/>
    <w:rsid w:val="009071E6"/>
    <w:rsid w:val="009114DD"/>
    <w:rsid w:val="00913140"/>
    <w:rsid w:val="00915F43"/>
    <w:rsid w:val="00915F82"/>
    <w:rsid w:val="0091659B"/>
    <w:rsid w:val="00916E03"/>
    <w:rsid w:val="009179A7"/>
    <w:rsid w:val="009206A8"/>
    <w:rsid w:val="00920DBF"/>
    <w:rsid w:val="00923E3D"/>
    <w:rsid w:val="009262EC"/>
    <w:rsid w:val="009271E5"/>
    <w:rsid w:val="00927263"/>
    <w:rsid w:val="00927A18"/>
    <w:rsid w:val="00927F31"/>
    <w:rsid w:val="00931A32"/>
    <w:rsid w:val="00931EB0"/>
    <w:rsid w:val="009364C6"/>
    <w:rsid w:val="00943C2D"/>
    <w:rsid w:val="00946547"/>
    <w:rsid w:val="00947992"/>
    <w:rsid w:val="00947EFA"/>
    <w:rsid w:val="00950013"/>
    <w:rsid w:val="009508B4"/>
    <w:rsid w:val="0095142F"/>
    <w:rsid w:val="00952D8A"/>
    <w:rsid w:val="009549FE"/>
    <w:rsid w:val="00956CA6"/>
    <w:rsid w:val="00960707"/>
    <w:rsid w:val="0096077A"/>
    <w:rsid w:val="0096325C"/>
    <w:rsid w:val="0096495A"/>
    <w:rsid w:val="00965927"/>
    <w:rsid w:val="00970F6D"/>
    <w:rsid w:val="00973F08"/>
    <w:rsid w:val="00974697"/>
    <w:rsid w:val="009820EF"/>
    <w:rsid w:val="00985EF3"/>
    <w:rsid w:val="009863D9"/>
    <w:rsid w:val="009875CA"/>
    <w:rsid w:val="0098790D"/>
    <w:rsid w:val="00991699"/>
    <w:rsid w:val="00993B48"/>
    <w:rsid w:val="009A0387"/>
    <w:rsid w:val="009A047F"/>
    <w:rsid w:val="009A0F02"/>
    <w:rsid w:val="009A2ED4"/>
    <w:rsid w:val="009A3168"/>
    <w:rsid w:val="009A4BE4"/>
    <w:rsid w:val="009A5F02"/>
    <w:rsid w:val="009A653A"/>
    <w:rsid w:val="009B5D18"/>
    <w:rsid w:val="009B5F96"/>
    <w:rsid w:val="009B794E"/>
    <w:rsid w:val="009B7F93"/>
    <w:rsid w:val="009C1C3D"/>
    <w:rsid w:val="009C392E"/>
    <w:rsid w:val="009C4091"/>
    <w:rsid w:val="009C653D"/>
    <w:rsid w:val="009C7E3E"/>
    <w:rsid w:val="009D04D4"/>
    <w:rsid w:val="009D0A49"/>
    <w:rsid w:val="009D671B"/>
    <w:rsid w:val="009D794F"/>
    <w:rsid w:val="009E2407"/>
    <w:rsid w:val="009E3156"/>
    <w:rsid w:val="009E3524"/>
    <w:rsid w:val="009E54C4"/>
    <w:rsid w:val="009E7198"/>
    <w:rsid w:val="009E7AD8"/>
    <w:rsid w:val="009F5D24"/>
    <w:rsid w:val="009F5E0E"/>
    <w:rsid w:val="009F731A"/>
    <w:rsid w:val="00A01092"/>
    <w:rsid w:val="00A01E91"/>
    <w:rsid w:val="00A02CDB"/>
    <w:rsid w:val="00A033AC"/>
    <w:rsid w:val="00A07B02"/>
    <w:rsid w:val="00A1209D"/>
    <w:rsid w:val="00A12C43"/>
    <w:rsid w:val="00A1312D"/>
    <w:rsid w:val="00A13CA9"/>
    <w:rsid w:val="00A20114"/>
    <w:rsid w:val="00A202F4"/>
    <w:rsid w:val="00A21D29"/>
    <w:rsid w:val="00A21DA6"/>
    <w:rsid w:val="00A24B60"/>
    <w:rsid w:val="00A265EF"/>
    <w:rsid w:val="00A27A22"/>
    <w:rsid w:val="00A27BD9"/>
    <w:rsid w:val="00A27CD5"/>
    <w:rsid w:val="00A314F0"/>
    <w:rsid w:val="00A34C07"/>
    <w:rsid w:val="00A378F2"/>
    <w:rsid w:val="00A4025F"/>
    <w:rsid w:val="00A4041B"/>
    <w:rsid w:val="00A41BE2"/>
    <w:rsid w:val="00A42DE0"/>
    <w:rsid w:val="00A4375C"/>
    <w:rsid w:val="00A43C07"/>
    <w:rsid w:val="00A518A1"/>
    <w:rsid w:val="00A52A4B"/>
    <w:rsid w:val="00A5337D"/>
    <w:rsid w:val="00A55E12"/>
    <w:rsid w:val="00A57264"/>
    <w:rsid w:val="00A6160A"/>
    <w:rsid w:val="00A64364"/>
    <w:rsid w:val="00A64B7A"/>
    <w:rsid w:val="00A65CC1"/>
    <w:rsid w:val="00A66962"/>
    <w:rsid w:val="00A6756E"/>
    <w:rsid w:val="00A67716"/>
    <w:rsid w:val="00A678A0"/>
    <w:rsid w:val="00A67D0F"/>
    <w:rsid w:val="00A72DFB"/>
    <w:rsid w:val="00A774AF"/>
    <w:rsid w:val="00A77B7F"/>
    <w:rsid w:val="00A84036"/>
    <w:rsid w:val="00A850CE"/>
    <w:rsid w:val="00A855A5"/>
    <w:rsid w:val="00A865F0"/>
    <w:rsid w:val="00A86A82"/>
    <w:rsid w:val="00A86D6F"/>
    <w:rsid w:val="00A8713A"/>
    <w:rsid w:val="00A87813"/>
    <w:rsid w:val="00A908D7"/>
    <w:rsid w:val="00A91197"/>
    <w:rsid w:val="00A9221D"/>
    <w:rsid w:val="00A924F5"/>
    <w:rsid w:val="00A941AF"/>
    <w:rsid w:val="00A95FCD"/>
    <w:rsid w:val="00A960C4"/>
    <w:rsid w:val="00AA08A3"/>
    <w:rsid w:val="00AA2E70"/>
    <w:rsid w:val="00AA721C"/>
    <w:rsid w:val="00AB2443"/>
    <w:rsid w:val="00AB4282"/>
    <w:rsid w:val="00AB4FAF"/>
    <w:rsid w:val="00AB5A31"/>
    <w:rsid w:val="00AC010B"/>
    <w:rsid w:val="00AC18C6"/>
    <w:rsid w:val="00AC19D2"/>
    <w:rsid w:val="00AC6832"/>
    <w:rsid w:val="00AD0A61"/>
    <w:rsid w:val="00AD19CF"/>
    <w:rsid w:val="00AD1B54"/>
    <w:rsid w:val="00AD31F5"/>
    <w:rsid w:val="00AE15CF"/>
    <w:rsid w:val="00AE5358"/>
    <w:rsid w:val="00AE5830"/>
    <w:rsid w:val="00AF106E"/>
    <w:rsid w:val="00AF28A1"/>
    <w:rsid w:val="00AF5B74"/>
    <w:rsid w:val="00B00F1B"/>
    <w:rsid w:val="00B01F8A"/>
    <w:rsid w:val="00B05B87"/>
    <w:rsid w:val="00B077EE"/>
    <w:rsid w:val="00B11089"/>
    <w:rsid w:val="00B111F0"/>
    <w:rsid w:val="00B11F9A"/>
    <w:rsid w:val="00B12E5C"/>
    <w:rsid w:val="00B16102"/>
    <w:rsid w:val="00B16488"/>
    <w:rsid w:val="00B16998"/>
    <w:rsid w:val="00B16BD2"/>
    <w:rsid w:val="00B20897"/>
    <w:rsid w:val="00B232EB"/>
    <w:rsid w:val="00B25228"/>
    <w:rsid w:val="00B25CF0"/>
    <w:rsid w:val="00B2755B"/>
    <w:rsid w:val="00B27C9A"/>
    <w:rsid w:val="00B31BB9"/>
    <w:rsid w:val="00B3208A"/>
    <w:rsid w:val="00B32B5F"/>
    <w:rsid w:val="00B34948"/>
    <w:rsid w:val="00B34D1D"/>
    <w:rsid w:val="00B35C06"/>
    <w:rsid w:val="00B373B4"/>
    <w:rsid w:val="00B37584"/>
    <w:rsid w:val="00B379CB"/>
    <w:rsid w:val="00B4043D"/>
    <w:rsid w:val="00B414AA"/>
    <w:rsid w:val="00B46217"/>
    <w:rsid w:val="00B465AC"/>
    <w:rsid w:val="00B47A8A"/>
    <w:rsid w:val="00B47B1B"/>
    <w:rsid w:val="00B518C2"/>
    <w:rsid w:val="00B52599"/>
    <w:rsid w:val="00B528DA"/>
    <w:rsid w:val="00B52974"/>
    <w:rsid w:val="00B54C63"/>
    <w:rsid w:val="00B576AD"/>
    <w:rsid w:val="00B627DA"/>
    <w:rsid w:val="00B63DC8"/>
    <w:rsid w:val="00B646DF"/>
    <w:rsid w:val="00B66386"/>
    <w:rsid w:val="00B6666D"/>
    <w:rsid w:val="00B6679E"/>
    <w:rsid w:val="00B66D55"/>
    <w:rsid w:val="00B67AB0"/>
    <w:rsid w:val="00B67BC0"/>
    <w:rsid w:val="00B71AD6"/>
    <w:rsid w:val="00B71CCD"/>
    <w:rsid w:val="00B76E2C"/>
    <w:rsid w:val="00B813B0"/>
    <w:rsid w:val="00B813B8"/>
    <w:rsid w:val="00B8555F"/>
    <w:rsid w:val="00B8665F"/>
    <w:rsid w:val="00B91B2E"/>
    <w:rsid w:val="00B930AC"/>
    <w:rsid w:val="00B94A5B"/>
    <w:rsid w:val="00B96FA6"/>
    <w:rsid w:val="00BA01FD"/>
    <w:rsid w:val="00BA0EF2"/>
    <w:rsid w:val="00BA1EE0"/>
    <w:rsid w:val="00BA3E31"/>
    <w:rsid w:val="00BB01FE"/>
    <w:rsid w:val="00BB3DC1"/>
    <w:rsid w:val="00BC081B"/>
    <w:rsid w:val="00BC0B88"/>
    <w:rsid w:val="00BC1ADC"/>
    <w:rsid w:val="00BC1D01"/>
    <w:rsid w:val="00BC1EB5"/>
    <w:rsid w:val="00BC2243"/>
    <w:rsid w:val="00BC4157"/>
    <w:rsid w:val="00BC72B1"/>
    <w:rsid w:val="00BD0E85"/>
    <w:rsid w:val="00BD2CA4"/>
    <w:rsid w:val="00BD402F"/>
    <w:rsid w:val="00BD4A33"/>
    <w:rsid w:val="00BD5925"/>
    <w:rsid w:val="00BD6C92"/>
    <w:rsid w:val="00BE2495"/>
    <w:rsid w:val="00BE2FC5"/>
    <w:rsid w:val="00BE514A"/>
    <w:rsid w:val="00BE6090"/>
    <w:rsid w:val="00BE6FCA"/>
    <w:rsid w:val="00BF0061"/>
    <w:rsid w:val="00BF2783"/>
    <w:rsid w:val="00BF30D0"/>
    <w:rsid w:val="00BF441E"/>
    <w:rsid w:val="00BF518C"/>
    <w:rsid w:val="00BF602E"/>
    <w:rsid w:val="00C0269E"/>
    <w:rsid w:val="00C0349B"/>
    <w:rsid w:val="00C04BBD"/>
    <w:rsid w:val="00C052A5"/>
    <w:rsid w:val="00C127E8"/>
    <w:rsid w:val="00C13807"/>
    <w:rsid w:val="00C14A0D"/>
    <w:rsid w:val="00C15363"/>
    <w:rsid w:val="00C15DDF"/>
    <w:rsid w:val="00C16A80"/>
    <w:rsid w:val="00C1724F"/>
    <w:rsid w:val="00C222E6"/>
    <w:rsid w:val="00C224EB"/>
    <w:rsid w:val="00C22E65"/>
    <w:rsid w:val="00C2571A"/>
    <w:rsid w:val="00C25ACD"/>
    <w:rsid w:val="00C25D4C"/>
    <w:rsid w:val="00C261C6"/>
    <w:rsid w:val="00C27A47"/>
    <w:rsid w:val="00C3046F"/>
    <w:rsid w:val="00C3173A"/>
    <w:rsid w:val="00C33DAE"/>
    <w:rsid w:val="00C3706B"/>
    <w:rsid w:val="00C40EBB"/>
    <w:rsid w:val="00C443A7"/>
    <w:rsid w:val="00C509FE"/>
    <w:rsid w:val="00C51860"/>
    <w:rsid w:val="00C51B4D"/>
    <w:rsid w:val="00C53CC3"/>
    <w:rsid w:val="00C54E73"/>
    <w:rsid w:val="00C55898"/>
    <w:rsid w:val="00C560DB"/>
    <w:rsid w:val="00C6279A"/>
    <w:rsid w:val="00C630AD"/>
    <w:rsid w:val="00C66500"/>
    <w:rsid w:val="00C674A4"/>
    <w:rsid w:val="00C67881"/>
    <w:rsid w:val="00C70875"/>
    <w:rsid w:val="00C70AD6"/>
    <w:rsid w:val="00C81FAF"/>
    <w:rsid w:val="00C826CF"/>
    <w:rsid w:val="00C836EC"/>
    <w:rsid w:val="00C838A8"/>
    <w:rsid w:val="00C84D68"/>
    <w:rsid w:val="00C90E84"/>
    <w:rsid w:val="00C96ADC"/>
    <w:rsid w:val="00C96E86"/>
    <w:rsid w:val="00C96F14"/>
    <w:rsid w:val="00C973D6"/>
    <w:rsid w:val="00CA0B2F"/>
    <w:rsid w:val="00CA1185"/>
    <w:rsid w:val="00CA3EA4"/>
    <w:rsid w:val="00CA7B01"/>
    <w:rsid w:val="00CB0153"/>
    <w:rsid w:val="00CB13CC"/>
    <w:rsid w:val="00CB14AE"/>
    <w:rsid w:val="00CB2CF0"/>
    <w:rsid w:val="00CB5113"/>
    <w:rsid w:val="00CB7080"/>
    <w:rsid w:val="00CC0E70"/>
    <w:rsid w:val="00CC0ECC"/>
    <w:rsid w:val="00CC22A6"/>
    <w:rsid w:val="00CC2650"/>
    <w:rsid w:val="00CC390F"/>
    <w:rsid w:val="00CC470F"/>
    <w:rsid w:val="00CC4AE7"/>
    <w:rsid w:val="00CC53D9"/>
    <w:rsid w:val="00CC574C"/>
    <w:rsid w:val="00CC6C34"/>
    <w:rsid w:val="00CD1F40"/>
    <w:rsid w:val="00CD31B3"/>
    <w:rsid w:val="00CD4861"/>
    <w:rsid w:val="00CD4F65"/>
    <w:rsid w:val="00CD5606"/>
    <w:rsid w:val="00CE3A7B"/>
    <w:rsid w:val="00CE65EA"/>
    <w:rsid w:val="00CF070F"/>
    <w:rsid w:val="00CF0991"/>
    <w:rsid w:val="00CF2C9C"/>
    <w:rsid w:val="00CF3012"/>
    <w:rsid w:val="00CF4AF6"/>
    <w:rsid w:val="00CF52A4"/>
    <w:rsid w:val="00CF6CD2"/>
    <w:rsid w:val="00D02BDB"/>
    <w:rsid w:val="00D03DE0"/>
    <w:rsid w:val="00D0484F"/>
    <w:rsid w:val="00D04EDC"/>
    <w:rsid w:val="00D05A41"/>
    <w:rsid w:val="00D10923"/>
    <w:rsid w:val="00D12308"/>
    <w:rsid w:val="00D134BC"/>
    <w:rsid w:val="00D15122"/>
    <w:rsid w:val="00D1592E"/>
    <w:rsid w:val="00D17635"/>
    <w:rsid w:val="00D17892"/>
    <w:rsid w:val="00D20001"/>
    <w:rsid w:val="00D21F1E"/>
    <w:rsid w:val="00D240BB"/>
    <w:rsid w:val="00D276F8"/>
    <w:rsid w:val="00D339A3"/>
    <w:rsid w:val="00D349A8"/>
    <w:rsid w:val="00D34F69"/>
    <w:rsid w:val="00D403C4"/>
    <w:rsid w:val="00D40474"/>
    <w:rsid w:val="00D40A4C"/>
    <w:rsid w:val="00D40EA9"/>
    <w:rsid w:val="00D40F58"/>
    <w:rsid w:val="00D42831"/>
    <w:rsid w:val="00D43FD6"/>
    <w:rsid w:val="00D4419D"/>
    <w:rsid w:val="00D44266"/>
    <w:rsid w:val="00D4446F"/>
    <w:rsid w:val="00D44D0E"/>
    <w:rsid w:val="00D458DD"/>
    <w:rsid w:val="00D46E6B"/>
    <w:rsid w:val="00D50AA7"/>
    <w:rsid w:val="00D51314"/>
    <w:rsid w:val="00D54302"/>
    <w:rsid w:val="00D57A1A"/>
    <w:rsid w:val="00D60EAD"/>
    <w:rsid w:val="00D6395D"/>
    <w:rsid w:val="00D63BE9"/>
    <w:rsid w:val="00D651DD"/>
    <w:rsid w:val="00D654D3"/>
    <w:rsid w:val="00D7070A"/>
    <w:rsid w:val="00D72093"/>
    <w:rsid w:val="00D75E08"/>
    <w:rsid w:val="00D7717B"/>
    <w:rsid w:val="00D81266"/>
    <w:rsid w:val="00D82046"/>
    <w:rsid w:val="00D83BEB"/>
    <w:rsid w:val="00D84408"/>
    <w:rsid w:val="00D84F00"/>
    <w:rsid w:val="00D855B7"/>
    <w:rsid w:val="00D8632B"/>
    <w:rsid w:val="00D866B7"/>
    <w:rsid w:val="00D86B5B"/>
    <w:rsid w:val="00D8785E"/>
    <w:rsid w:val="00D87951"/>
    <w:rsid w:val="00D9005E"/>
    <w:rsid w:val="00D901EC"/>
    <w:rsid w:val="00D9302B"/>
    <w:rsid w:val="00D937D3"/>
    <w:rsid w:val="00D939DA"/>
    <w:rsid w:val="00D962F3"/>
    <w:rsid w:val="00DA016F"/>
    <w:rsid w:val="00DA05DF"/>
    <w:rsid w:val="00DA28EC"/>
    <w:rsid w:val="00DA597C"/>
    <w:rsid w:val="00DB125A"/>
    <w:rsid w:val="00DB19E4"/>
    <w:rsid w:val="00DB1E77"/>
    <w:rsid w:val="00DB586B"/>
    <w:rsid w:val="00DB6029"/>
    <w:rsid w:val="00DB77FD"/>
    <w:rsid w:val="00DC0E3D"/>
    <w:rsid w:val="00DC2618"/>
    <w:rsid w:val="00DC2A59"/>
    <w:rsid w:val="00DC4BF7"/>
    <w:rsid w:val="00DC56FD"/>
    <w:rsid w:val="00DC7083"/>
    <w:rsid w:val="00DC77A5"/>
    <w:rsid w:val="00DC7E4B"/>
    <w:rsid w:val="00DD0099"/>
    <w:rsid w:val="00DD3645"/>
    <w:rsid w:val="00DD45E5"/>
    <w:rsid w:val="00DD635B"/>
    <w:rsid w:val="00DD67CB"/>
    <w:rsid w:val="00DE0832"/>
    <w:rsid w:val="00DE30BF"/>
    <w:rsid w:val="00DE52FD"/>
    <w:rsid w:val="00DF08CD"/>
    <w:rsid w:val="00DF14FA"/>
    <w:rsid w:val="00DF17EC"/>
    <w:rsid w:val="00DF186E"/>
    <w:rsid w:val="00DF3042"/>
    <w:rsid w:val="00DF359F"/>
    <w:rsid w:val="00DF557D"/>
    <w:rsid w:val="00DF5B4E"/>
    <w:rsid w:val="00E00B42"/>
    <w:rsid w:val="00E02087"/>
    <w:rsid w:val="00E02853"/>
    <w:rsid w:val="00E059F4"/>
    <w:rsid w:val="00E05EEB"/>
    <w:rsid w:val="00E11C93"/>
    <w:rsid w:val="00E169E2"/>
    <w:rsid w:val="00E17D9B"/>
    <w:rsid w:val="00E2155B"/>
    <w:rsid w:val="00E245F1"/>
    <w:rsid w:val="00E2798F"/>
    <w:rsid w:val="00E27CB2"/>
    <w:rsid w:val="00E31BE5"/>
    <w:rsid w:val="00E32EB4"/>
    <w:rsid w:val="00E333BD"/>
    <w:rsid w:val="00E349CC"/>
    <w:rsid w:val="00E35380"/>
    <w:rsid w:val="00E36067"/>
    <w:rsid w:val="00E43514"/>
    <w:rsid w:val="00E43636"/>
    <w:rsid w:val="00E454CC"/>
    <w:rsid w:val="00E515B7"/>
    <w:rsid w:val="00E5184E"/>
    <w:rsid w:val="00E51A64"/>
    <w:rsid w:val="00E53770"/>
    <w:rsid w:val="00E54AEE"/>
    <w:rsid w:val="00E56C58"/>
    <w:rsid w:val="00E61435"/>
    <w:rsid w:val="00E62A15"/>
    <w:rsid w:val="00E64ECB"/>
    <w:rsid w:val="00E66733"/>
    <w:rsid w:val="00E67273"/>
    <w:rsid w:val="00E71C65"/>
    <w:rsid w:val="00E7210C"/>
    <w:rsid w:val="00E7392B"/>
    <w:rsid w:val="00E768C3"/>
    <w:rsid w:val="00E77281"/>
    <w:rsid w:val="00E8079F"/>
    <w:rsid w:val="00E80FB2"/>
    <w:rsid w:val="00E84338"/>
    <w:rsid w:val="00E868A7"/>
    <w:rsid w:val="00E92739"/>
    <w:rsid w:val="00E94D89"/>
    <w:rsid w:val="00E954E2"/>
    <w:rsid w:val="00E954FC"/>
    <w:rsid w:val="00E95687"/>
    <w:rsid w:val="00E9626E"/>
    <w:rsid w:val="00EA121F"/>
    <w:rsid w:val="00EA35CF"/>
    <w:rsid w:val="00EA6575"/>
    <w:rsid w:val="00EA7211"/>
    <w:rsid w:val="00EB2B32"/>
    <w:rsid w:val="00EB4B5C"/>
    <w:rsid w:val="00EB664B"/>
    <w:rsid w:val="00EB7EB4"/>
    <w:rsid w:val="00EC1D2E"/>
    <w:rsid w:val="00ED0692"/>
    <w:rsid w:val="00ED1AA9"/>
    <w:rsid w:val="00ED2FBB"/>
    <w:rsid w:val="00ED4E69"/>
    <w:rsid w:val="00EE002C"/>
    <w:rsid w:val="00EE04AB"/>
    <w:rsid w:val="00EE682F"/>
    <w:rsid w:val="00EF062E"/>
    <w:rsid w:val="00EF45E7"/>
    <w:rsid w:val="00EF50C5"/>
    <w:rsid w:val="00EF5B4D"/>
    <w:rsid w:val="00EF7AB2"/>
    <w:rsid w:val="00EF7B38"/>
    <w:rsid w:val="00F03374"/>
    <w:rsid w:val="00F05FA4"/>
    <w:rsid w:val="00F06A98"/>
    <w:rsid w:val="00F07031"/>
    <w:rsid w:val="00F079AC"/>
    <w:rsid w:val="00F1040F"/>
    <w:rsid w:val="00F1089D"/>
    <w:rsid w:val="00F12528"/>
    <w:rsid w:val="00F1267B"/>
    <w:rsid w:val="00F13179"/>
    <w:rsid w:val="00F143F0"/>
    <w:rsid w:val="00F21082"/>
    <w:rsid w:val="00F2324E"/>
    <w:rsid w:val="00F2364E"/>
    <w:rsid w:val="00F239C1"/>
    <w:rsid w:val="00F27211"/>
    <w:rsid w:val="00F3298F"/>
    <w:rsid w:val="00F329D6"/>
    <w:rsid w:val="00F33102"/>
    <w:rsid w:val="00F33EDB"/>
    <w:rsid w:val="00F35010"/>
    <w:rsid w:val="00F36139"/>
    <w:rsid w:val="00F36CA1"/>
    <w:rsid w:val="00F4073D"/>
    <w:rsid w:val="00F41447"/>
    <w:rsid w:val="00F41856"/>
    <w:rsid w:val="00F44355"/>
    <w:rsid w:val="00F45136"/>
    <w:rsid w:val="00F45905"/>
    <w:rsid w:val="00F50017"/>
    <w:rsid w:val="00F502D2"/>
    <w:rsid w:val="00F53D0A"/>
    <w:rsid w:val="00F56488"/>
    <w:rsid w:val="00F56A4C"/>
    <w:rsid w:val="00F57675"/>
    <w:rsid w:val="00F60E4C"/>
    <w:rsid w:val="00F6307A"/>
    <w:rsid w:val="00F6425B"/>
    <w:rsid w:val="00F64FCF"/>
    <w:rsid w:val="00F66656"/>
    <w:rsid w:val="00F70031"/>
    <w:rsid w:val="00F738A1"/>
    <w:rsid w:val="00F74CB4"/>
    <w:rsid w:val="00F75E73"/>
    <w:rsid w:val="00F76B77"/>
    <w:rsid w:val="00F77ACD"/>
    <w:rsid w:val="00F8367A"/>
    <w:rsid w:val="00F8456A"/>
    <w:rsid w:val="00F84FA1"/>
    <w:rsid w:val="00F87F98"/>
    <w:rsid w:val="00F918D5"/>
    <w:rsid w:val="00F92A22"/>
    <w:rsid w:val="00F92C14"/>
    <w:rsid w:val="00FA1A24"/>
    <w:rsid w:val="00FA2F2D"/>
    <w:rsid w:val="00FA34E0"/>
    <w:rsid w:val="00FA3792"/>
    <w:rsid w:val="00FB36A3"/>
    <w:rsid w:val="00FB6EA0"/>
    <w:rsid w:val="00FB733B"/>
    <w:rsid w:val="00FB76A3"/>
    <w:rsid w:val="00FC1672"/>
    <w:rsid w:val="00FC1FB2"/>
    <w:rsid w:val="00FC2EB8"/>
    <w:rsid w:val="00FC4B57"/>
    <w:rsid w:val="00FC6394"/>
    <w:rsid w:val="00FC6FAD"/>
    <w:rsid w:val="00FD1018"/>
    <w:rsid w:val="00FD5EE0"/>
    <w:rsid w:val="00FD670C"/>
    <w:rsid w:val="00FE07E4"/>
    <w:rsid w:val="00FE09E1"/>
    <w:rsid w:val="00FE1835"/>
    <w:rsid w:val="00FE1F53"/>
    <w:rsid w:val="00FE1F5A"/>
    <w:rsid w:val="00FE38E8"/>
    <w:rsid w:val="00FE56AA"/>
    <w:rsid w:val="00FE640D"/>
    <w:rsid w:val="00FE75C7"/>
    <w:rsid w:val="00FF0115"/>
    <w:rsid w:val="00FF146E"/>
    <w:rsid w:val="010403AB"/>
    <w:rsid w:val="01B80E87"/>
    <w:rsid w:val="01CF5DC0"/>
    <w:rsid w:val="02598D20"/>
    <w:rsid w:val="0261CD89"/>
    <w:rsid w:val="0262EFE1"/>
    <w:rsid w:val="02CF5A40"/>
    <w:rsid w:val="03BEDAC9"/>
    <w:rsid w:val="03F8A7D4"/>
    <w:rsid w:val="04BDDCBA"/>
    <w:rsid w:val="04D01B3C"/>
    <w:rsid w:val="053F0EA0"/>
    <w:rsid w:val="05FA1A61"/>
    <w:rsid w:val="060797F6"/>
    <w:rsid w:val="06788BEF"/>
    <w:rsid w:val="07260669"/>
    <w:rsid w:val="078E3D91"/>
    <w:rsid w:val="07FEAA55"/>
    <w:rsid w:val="0893593E"/>
    <w:rsid w:val="094CBD35"/>
    <w:rsid w:val="099272EE"/>
    <w:rsid w:val="09960E16"/>
    <w:rsid w:val="0A165C91"/>
    <w:rsid w:val="0A3DE1D6"/>
    <w:rsid w:val="0AFC6732"/>
    <w:rsid w:val="0AFDCCB6"/>
    <w:rsid w:val="0B5476B0"/>
    <w:rsid w:val="0B9956A7"/>
    <w:rsid w:val="0BC92D32"/>
    <w:rsid w:val="0BD038F2"/>
    <w:rsid w:val="0C0592C2"/>
    <w:rsid w:val="0C205145"/>
    <w:rsid w:val="0C50E410"/>
    <w:rsid w:val="0C885342"/>
    <w:rsid w:val="0CA777DC"/>
    <w:rsid w:val="0CC2357D"/>
    <w:rsid w:val="0CD43A9D"/>
    <w:rsid w:val="0CD7C88A"/>
    <w:rsid w:val="0D03D580"/>
    <w:rsid w:val="0D6F7AE5"/>
    <w:rsid w:val="0D712BD2"/>
    <w:rsid w:val="0D9346EE"/>
    <w:rsid w:val="0D957280"/>
    <w:rsid w:val="0DAC6ED3"/>
    <w:rsid w:val="0DCA8F5E"/>
    <w:rsid w:val="0E77F789"/>
    <w:rsid w:val="0EDDD3A2"/>
    <w:rsid w:val="0F1BAFD4"/>
    <w:rsid w:val="0F3E2582"/>
    <w:rsid w:val="0F589BF5"/>
    <w:rsid w:val="0F63D009"/>
    <w:rsid w:val="0FC5283A"/>
    <w:rsid w:val="107688CF"/>
    <w:rsid w:val="10A5D524"/>
    <w:rsid w:val="10CB39BC"/>
    <w:rsid w:val="112F9249"/>
    <w:rsid w:val="1182A874"/>
    <w:rsid w:val="11B064AC"/>
    <w:rsid w:val="124B97F9"/>
    <w:rsid w:val="124E6F1E"/>
    <w:rsid w:val="125020E8"/>
    <w:rsid w:val="133EEAB2"/>
    <w:rsid w:val="1373838F"/>
    <w:rsid w:val="1374971F"/>
    <w:rsid w:val="13F6464C"/>
    <w:rsid w:val="142118BF"/>
    <w:rsid w:val="14DBF49B"/>
    <w:rsid w:val="15570582"/>
    <w:rsid w:val="15C362E5"/>
    <w:rsid w:val="15EF591F"/>
    <w:rsid w:val="16B5CB7F"/>
    <w:rsid w:val="17131E6A"/>
    <w:rsid w:val="172ABFE0"/>
    <w:rsid w:val="174DA1A3"/>
    <w:rsid w:val="1764B7C3"/>
    <w:rsid w:val="17F61FB6"/>
    <w:rsid w:val="184CE928"/>
    <w:rsid w:val="185F4AE2"/>
    <w:rsid w:val="1920E554"/>
    <w:rsid w:val="1964AD53"/>
    <w:rsid w:val="1977171A"/>
    <w:rsid w:val="198BF82C"/>
    <w:rsid w:val="1A1DA7E3"/>
    <w:rsid w:val="1A1E012B"/>
    <w:rsid w:val="1AF0920D"/>
    <w:rsid w:val="1BA2D921"/>
    <w:rsid w:val="1C0C3A14"/>
    <w:rsid w:val="1C29EAA8"/>
    <w:rsid w:val="1CCEA654"/>
    <w:rsid w:val="1CE91FF9"/>
    <w:rsid w:val="1CF87428"/>
    <w:rsid w:val="1D0AE887"/>
    <w:rsid w:val="1D73883F"/>
    <w:rsid w:val="1DEB6ABA"/>
    <w:rsid w:val="1E1657ED"/>
    <w:rsid w:val="1E68F54B"/>
    <w:rsid w:val="1EC73658"/>
    <w:rsid w:val="1EE501DC"/>
    <w:rsid w:val="1F5B6EBA"/>
    <w:rsid w:val="1F9E385E"/>
    <w:rsid w:val="1FDAAB55"/>
    <w:rsid w:val="1FE7E319"/>
    <w:rsid w:val="2016437F"/>
    <w:rsid w:val="21CDDD89"/>
    <w:rsid w:val="2236B106"/>
    <w:rsid w:val="224E492D"/>
    <w:rsid w:val="22C5CF5C"/>
    <w:rsid w:val="22D739F1"/>
    <w:rsid w:val="2398ED9C"/>
    <w:rsid w:val="240D5B9D"/>
    <w:rsid w:val="248109DB"/>
    <w:rsid w:val="2495350F"/>
    <w:rsid w:val="251C81DF"/>
    <w:rsid w:val="251EC4A6"/>
    <w:rsid w:val="26EDC2B1"/>
    <w:rsid w:val="27A0C64B"/>
    <w:rsid w:val="27B54532"/>
    <w:rsid w:val="27CF5CEF"/>
    <w:rsid w:val="27EC0DAE"/>
    <w:rsid w:val="281F3036"/>
    <w:rsid w:val="2905136E"/>
    <w:rsid w:val="291E7621"/>
    <w:rsid w:val="297353D1"/>
    <w:rsid w:val="2981445A"/>
    <w:rsid w:val="299A8618"/>
    <w:rsid w:val="2A65B6C8"/>
    <w:rsid w:val="2A829FE2"/>
    <w:rsid w:val="2A8B2009"/>
    <w:rsid w:val="2A929657"/>
    <w:rsid w:val="2ABF3630"/>
    <w:rsid w:val="2B1E8E09"/>
    <w:rsid w:val="2B2BBF4C"/>
    <w:rsid w:val="2B65B007"/>
    <w:rsid w:val="2B999EF0"/>
    <w:rsid w:val="2BAC7F5A"/>
    <w:rsid w:val="2C0BC537"/>
    <w:rsid w:val="2C5DD3B0"/>
    <w:rsid w:val="2D09D203"/>
    <w:rsid w:val="2D36411F"/>
    <w:rsid w:val="2D38ABAE"/>
    <w:rsid w:val="2D9B201E"/>
    <w:rsid w:val="2E224BCB"/>
    <w:rsid w:val="2E99B077"/>
    <w:rsid w:val="2ED4FB2C"/>
    <w:rsid w:val="2FCBF36B"/>
    <w:rsid w:val="2FD73157"/>
    <w:rsid w:val="301BD67B"/>
    <w:rsid w:val="30370942"/>
    <w:rsid w:val="304809B4"/>
    <w:rsid w:val="30983159"/>
    <w:rsid w:val="30DC71BB"/>
    <w:rsid w:val="30FB5DAC"/>
    <w:rsid w:val="31B0DE3A"/>
    <w:rsid w:val="31BAFFE0"/>
    <w:rsid w:val="31CE5EC8"/>
    <w:rsid w:val="32006709"/>
    <w:rsid w:val="3231E1E7"/>
    <w:rsid w:val="3255EE55"/>
    <w:rsid w:val="32BD730A"/>
    <w:rsid w:val="32C38281"/>
    <w:rsid w:val="32D5971F"/>
    <w:rsid w:val="32F2262B"/>
    <w:rsid w:val="333E0D86"/>
    <w:rsid w:val="33580572"/>
    <w:rsid w:val="337BE138"/>
    <w:rsid w:val="33F4C6CF"/>
    <w:rsid w:val="34001832"/>
    <w:rsid w:val="341155AC"/>
    <w:rsid w:val="3417A165"/>
    <w:rsid w:val="34209E33"/>
    <w:rsid w:val="34761D5F"/>
    <w:rsid w:val="34B79A0F"/>
    <w:rsid w:val="34E13F9A"/>
    <w:rsid w:val="354A98D0"/>
    <w:rsid w:val="35584CB3"/>
    <w:rsid w:val="356D4BE7"/>
    <w:rsid w:val="357C8E80"/>
    <w:rsid w:val="35C12B60"/>
    <w:rsid w:val="360A3B04"/>
    <w:rsid w:val="362A2B94"/>
    <w:rsid w:val="3664AC3B"/>
    <w:rsid w:val="36B87C30"/>
    <w:rsid w:val="374940E7"/>
    <w:rsid w:val="377B6D15"/>
    <w:rsid w:val="37A37AB4"/>
    <w:rsid w:val="38994178"/>
    <w:rsid w:val="38DEBD4E"/>
    <w:rsid w:val="3962C65D"/>
    <w:rsid w:val="3965ED76"/>
    <w:rsid w:val="399DA5B2"/>
    <w:rsid w:val="39A2628F"/>
    <w:rsid w:val="39BFB8D1"/>
    <w:rsid w:val="39F47108"/>
    <w:rsid w:val="39FEF8DC"/>
    <w:rsid w:val="3BD249E0"/>
    <w:rsid w:val="3C735DEA"/>
    <w:rsid w:val="3C8B2486"/>
    <w:rsid w:val="3CD70BE1"/>
    <w:rsid w:val="3DD0D586"/>
    <w:rsid w:val="3DD8BD57"/>
    <w:rsid w:val="3DD937A6"/>
    <w:rsid w:val="3DFD8BB3"/>
    <w:rsid w:val="3EC0320E"/>
    <w:rsid w:val="3ED380C2"/>
    <w:rsid w:val="3FCE6DEA"/>
    <w:rsid w:val="3FD7CC70"/>
    <w:rsid w:val="400AEA57"/>
    <w:rsid w:val="405CC543"/>
    <w:rsid w:val="4081A046"/>
    <w:rsid w:val="40ABA155"/>
    <w:rsid w:val="412716F2"/>
    <w:rsid w:val="41489575"/>
    <w:rsid w:val="414D72C0"/>
    <w:rsid w:val="41BDF301"/>
    <w:rsid w:val="41D00217"/>
    <w:rsid w:val="420281E2"/>
    <w:rsid w:val="421EC905"/>
    <w:rsid w:val="42248597"/>
    <w:rsid w:val="4256A9D4"/>
    <w:rsid w:val="428F7B41"/>
    <w:rsid w:val="42D1FE27"/>
    <w:rsid w:val="438A7D1E"/>
    <w:rsid w:val="443428BB"/>
    <w:rsid w:val="444E0178"/>
    <w:rsid w:val="4484909D"/>
    <w:rsid w:val="44DCE627"/>
    <w:rsid w:val="4518A49A"/>
    <w:rsid w:val="454BB100"/>
    <w:rsid w:val="454E4D93"/>
    <w:rsid w:val="4594834A"/>
    <w:rsid w:val="45D1B4EC"/>
    <w:rsid w:val="4659A75B"/>
    <w:rsid w:val="469D2985"/>
    <w:rsid w:val="47B5168A"/>
    <w:rsid w:val="4846BF1D"/>
    <w:rsid w:val="48FF092B"/>
    <w:rsid w:val="496AE116"/>
    <w:rsid w:val="4AE1EF60"/>
    <w:rsid w:val="4B55E353"/>
    <w:rsid w:val="4B60AF8E"/>
    <w:rsid w:val="4B815CBC"/>
    <w:rsid w:val="4B835C91"/>
    <w:rsid w:val="4BA90CD8"/>
    <w:rsid w:val="4BB74B42"/>
    <w:rsid w:val="4C22CEE7"/>
    <w:rsid w:val="4CCA77AE"/>
    <w:rsid w:val="4CD997EF"/>
    <w:rsid w:val="4CF91940"/>
    <w:rsid w:val="4D5C0900"/>
    <w:rsid w:val="4D695B56"/>
    <w:rsid w:val="4D7E100D"/>
    <w:rsid w:val="4D90A5A7"/>
    <w:rsid w:val="4D91B35C"/>
    <w:rsid w:val="4DAFA116"/>
    <w:rsid w:val="4DB7DFF2"/>
    <w:rsid w:val="4DC95ED3"/>
    <w:rsid w:val="4E6981CE"/>
    <w:rsid w:val="4EB6FCC0"/>
    <w:rsid w:val="4F68F562"/>
    <w:rsid w:val="4F790642"/>
    <w:rsid w:val="4F9F01F1"/>
    <w:rsid w:val="50641290"/>
    <w:rsid w:val="51233D8C"/>
    <w:rsid w:val="513A8A1C"/>
    <w:rsid w:val="51563754"/>
    <w:rsid w:val="52537A69"/>
    <w:rsid w:val="52B2AB04"/>
    <w:rsid w:val="52C2776A"/>
    <w:rsid w:val="53564D24"/>
    <w:rsid w:val="53FFC6EB"/>
    <w:rsid w:val="542863B7"/>
    <w:rsid w:val="54754731"/>
    <w:rsid w:val="54789937"/>
    <w:rsid w:val="55442BFE"/>
    <w:rsid w:val="557AA0ED"/>
    <w:rsid w:val="558C54B3"/>
    <w:rsid w:val="5678D9A5"/>
    <w:rsid w:val="569E8945"/>
    <w:rsid w:val="56BA69C5"/>
    <w:rsid w:val="56C62AF4"/>
    <w:rsid w:val="56DC6F8F"/>
    <w:rsid w:val="5707376A"/>
    <w:rsid w:val="5731A536"/>
    <w:rsid w:val="5753F3A6"/>
    <w:rsid w:val="57A92735"/>
    <w:rsid w:val="57CB6D25"/>
    <w:rsid w:val="5804841A"/>
    <w:rsid w:val="584CE4C9"/>
    <w:rsid w:val="586CF74E"/>
    <w:rsid w:val="5870D84C"/>
    <w:rsid w:val="58874E89"/>
    <w:rsid w:val="58C132EE"/>
    <w:rsid w:val="58C7814A"/>
    <w:rsid w:val="59256C22"/>
    <w:rsid w:val="592A7DA6"/>
    <w:rsid w:val="592D3312"/>
    <w:rsid w:val="5937A753"/>
    <w:rsid w:val="59A58077"/>
    <w:rsid w:val="59C8C785"/>
    <w:rsid w:val="5A0CA8AD"/>
    <w:rsid w:val="5A1CF9F6"/>
    <w:rsid w:val="5AA71792"/>
    <w:rsid w:val="5AC06FBE"/>
    <w:rsid w:val="5AC3A486"/>
    <w:rsid w:val="5B35FFB6"/>
    <w:rsid w:val="5B43ACA0"/>
    <w:rsid w:val="5B619A5A"/>
    <w:rsid w:val="5B80E05A"/>
    <w:rsid w:val="5BCCC7B5"/>
    <w:rsid w:val="5BDF9EA3"/>
    <w:rsid w:val="5C1560B7"/>
    <w:rsid w:val="5C70C01E"/>
    <w:rsid w:val="5C90CA9F"/>
    <w:rsid w:val="5C9FDA67"/>
    <w:rsid w:val="5CA0BA09"/>
    <w:rsid w:val="5CA90FE9"/>
    <w:rsid w:val="5CC4F069"/>
    <w:rsid w:val="5D715BD6"/>
    <w:rsid w:val="5D7A0944"/>
    <w:rsid w:val="5D7FA627"/>
    <w:rsid w:val="5D9B5714"/>
    <w:rsid w:val="5DD14C6B"/>
    <w:rsid w:val="5E870543"/>
    <w:rsid w:val="5ED35E7A"/>
    <w:rsid w:val="5EDDEFCD"/>
    <w:rsid w:val="5F0D4A23"/>
    <w:rsid w:val="5F174D10"/>
    <w:rsid w:val="5F242519"/>
    <w:rsid w:val="5F7B2CDD"/>
    <w:rsid w:val="5F8CBAC5"/>
    <w:rsid w:val="5F9F0234"/>
    <w:rsid w:val="600D2730"/>
    <w:rsid w:val="6016E272"/>
    <w:rsid w:val="60CAA6A4"/>
    <w:rsid w:val="611591E0"/>
    <w:rsid w:val="62240EF8"/>
    <w:rsid w:val="624369DF"/>
    <w:rsid w:val="6264170D"/>
    <w:rsid w:val="62729058"/>
    <w:rsid w:val="62A25D11"/>
    <w:rsid w:val="6321F4F1"/>
    <w:rsid w:val="63EE151F"/>
    <w:rsid w:val="6402793C"/>
    <w:rsid w:val="6450A405"/>
    <w:rsid w:val="64D2DA4B"/>
    <w:rsid w:val="64FC3C0F"/>
    <w:rsid w:val="655B5467"/>
    <w:rsid w:val="65844758"/>
    <w:rsid w:val="65BC0581"/>
    <w:rsid w:val="6638DBF3"/>
    <w:rsid w:val="6688CF44"/>
    <w:rsid w:val="6694A7D9"/>
    <w:rsid w:val="66EEFCEC"/>
    <w:rsid w:val="679EBD16"/>
    <w:rsid w:val="67E5A434"/>
    <w:rsid w:val="682738F8"/>
    <w:rsid w:val="682B4D3B"/>
    <w:rsid w:val="684698AE"/>
    <w:rsid w:val="688D3D4B"/>
    <w:rsid w:val="689E90B1"/>
    <w:rsid w:val="68BA498F"/>
    <w:rsid w:val="6905DD39"/>
    <w:rsid w:val="691BA39E"/>
    <w:rsid w:val="696E835E"/>
    <w:rsid w:val="6ADB5DFF"/>
    <w:rsid w:val="6AF02E52"/>
    <w:rsid w:val="6AFCE00E"/>
    <w:rsid w:val="6B39B7A1"/>
    <w:rsid w:val="6B6719CA"/>
    <w:rsid w:val="6B7C78E9"/>
    <w:rsid w:val="6B839FF9"/>
    <w:rsid w:val="6BBCB513"/>
    <w:rsid w:val="6BF56A76"/>
    <w:rsid w:val="6BF592AF"/>
    <w:rsid w:val="6C14EBC7"/>
    <w:rsid w:val="6C5E94BA"/>
    <w:rsid w:val="6C9A2B8B"/>
    <w:rsid w:val="6CBF2444"/>
    <w:rsid w:val="6CF5D2A1"/>
    <w:rsid w:val="6D0D04D8"/>
    <w:rsid w:val="6D19B4A8"/>
    <w:rsid w:val="6D920520"/>
    <w:rsid w:val="6EE3C55F"/>
    <w:rsid w:val="6F20FD3C"/>
    <w:rsid w:val="6F2416FB"/>
    <w:rsid w:val="6F56B761"/>
    <w:rsid w:val="6F6538EC"/>
    <w:rsid w:val="6F656761"/>
    <w:rsid w:val="6F69DAE8"/>
    <w:rsid w:val="6F89BE2B"/>
    <w:rsid w:val="6F9BC2DD"/>
    <w:rsid w:val="6FB82EBC"/>
    <w:rsid w:val="6FC9B5EE"/>
    <w:rsid w:val="703EE10B"/>
    <w:rsid w:val="705E31A3"/>
    <w:rsid w:val="70DDC380"/>
    <w:rsid w:val="7132A616"/>
    <w:rsid w:val="71C4DB88"/>
    <w:rsid w:val="71C74B86"/>
    <w:rsid w:val="71D95D56"/>
    <w:rsid w:val="71E701C0"/>
    <w:rsid w:val="71E7B978"/>
    <w:rsid w:val="7234E159"/>
    <w:rsid w:val="72E1B74D"/>
    <w:rsid w:val="72F819FA"/>
    <w:rsid w:val="735D540C"/>
    <w:rsid w:val="73A5E9DF"/>
    <w:rsid w:val="73D37CC1"/>
    <w:rsid w:val="7424A6DB"/>
    <w:rsid w:val="7485A2C4"/>
    <w:rsid w:val="7491F21D"/>
    <w:rsid w:val="74A49EB5"/>
    <w:rsid w:val="74EF6760"/>
    <w:rsid w:val="7570F69F"/>
    <w:rsid w:val="7576FD3F"/>
    <w:rsid w:val="75938938"/>
    <w:rsid w:val="7597BA30"/>
    <w:rsid w:val="75B0162C"/>
    <w:rsid w:val="75E08416"/>
    <w:rsid w:val="76344193"/>
    <w:rsid w:val="7658BEF6"/>
    <w:rsid w:val="76F63BC6"/>
    <w:rsid w:val="777D2507"/>
    <w:rsid w:val="77B5EF90"/>
    <w:rsid w:val="77D66D00"/>
    <w:rsid w:val="783C1CB0"/>
    <w:rsid w:val="783F1325"/>
    <w:rsid w:val="78479823"/>
    <w:rsid w:val="785F5EBF"/>
    <w:rsid w:val="78A551CD"/>
    <w:rsid w:val="78A94657"/>
    <w:rsid w:val="78C6CB5C"/>
    <w:rsid w:val="78D02440"/>
    <w:rsid w:val="790444FF"/>
    <w:rsid w:val="792F1772"/>
    <w:rsid w:val="7A832882"/>
    <w:rsid w:val="7A9F29D1"/>
    <w:rsid w:val="7AC296A1"/>
    <w:rsid w:val="7B12D202"/>
    <w:rsid w:val="7B8109E5"/>
    <w:rsid w:val="7BAC98F6"/>
    <w:rsid w:val="7C10866E"/>
    <w:rsid w:val="7D1E951B"/>
    <w:rsid w:val="7D2AEDEF"/>
    <w:rsid w:val="7E05E294"/>
    <w:rsid w:val="7E06CC49"/>
    <w:rsid w:val="7E1531A9"/>
    <w:rsid w:val="7E4B0B59"/>
    <w:rsid w:val="7EDEDEFB"/>
    <w:rsid w:val="7F0DF329"/>
    <w:rsid w:val="7FA7D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C9460"/>
  <w15:chartTrackingRefBased/>
  <w15:docId w15:val="{FBDCC6F6-AE7A-4A9D-A0A9-105AB4C6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C6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4C66"/>
    <w:pPr>
      <w:keepNext/>
      <w:keepLines/>
      <w:spacing w:before="240" w:after="240" w:line="240" w:lineRule="auto"/>
      <w:outlineLvl w:val="0"/>
    </w:pPr>
    <w:rPr>
      <w:rFonts w:ascii="Roboto" w:eastAsiaTheme="majorEastAsia" w:hAnsi="Roboto" w:cstheme="majorBidi"/>
      <w:b/>
      <w:color w:val="225AE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4C66"/>
    <w:pPr>
      <w:spacing w:before="240" w:after="240" w:line="240" w:lineRule="auto"/>
      <w:outlineLvl w:val="1"/>
    </w:pPr>
    <w:rPr>
      <w:rFonts w:ascii="Roboto" w:hAnsi="Roboto"/>
      <w:caps/>
      <w:color w:val="225AE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74C66"/>
    <w:pPr>
      <w:spacing w:before="240" w:after="240" w:line="240" w:lineRule="auto"/>
      <w:outlineLvl w:val="2"/>
    </w:pPr>
    <w:rPr>
      <w:rFonts w:asciiTheme="majorHAnsi" w:hAnsiTheme="majorHAnsi"/>
      <w:caps/>
      <w:color w:val="A80B7A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74C66"/>
    <w:pPr>
      <w:spacing w:before="120" w:after="120"/>
      <w:outlineLvl w:val="3"/>
    </w:pPr>
    <w:rPr>
      <w:rFonts w:ascii="Roboto" w:hAnsi="Roboto"/>
      <w:color w:val="573293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4C66"/>
    <w:pPr>
      <w:keepNext/>
      <w:keepLines/>
      <w:spacing w:before="60" w:after="60"/>
      <w:outlineLvl w:val="4"/>
    </w:pPr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4C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15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3F7"/>
  </w:style>
  <w:style w:type="paragraph" w:styleId="Footer">
    <w:name w:val="footer"/>
    <w:basedOn w:val="Normal"/>
    <w:link w:val="FooterChar"/>
    <w:uiPriority w:val="99"/>
    <w:unhideWhenUsed/>
    <w:rsid w:val="00674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C66"/>
  </w:style>
  <w:style w:type="paragraph" w:customStyle="1" w:styleId="Normal10ptBitter">
    <w:name w:val="Normal 10pt Bitter"/>
    <w:basedOn w:val="Normal"/>
    <w:link w:val="Normal10ptBitterChar"/>
    <w:autoRedefine/>
    <w:rsid w:val="00370DB7"/>
    <w:rPr>
      <w:noProof/>
      <w:sz w:val="20"/>
    </w:rPr>
  </w:style>
  <w:style w:type="paragraph" w:customStyle="1" w:styleId="Normal10ptBitterNoSpacing">
    <w:name w:val="Normal 10pt Bitter No Spacing"/>
    <w:basedOn w:val="Normal"/>
    <w:link w:val="Normal10ptBitterNoSpacingChar"/>
    <w:autoRedefine/>
    <w:rsid w:val="00C3173A"/>
    <w:pPr>
      <w:spacing w:after="0" w:line="240" w:lineRule="auto"/>
      <w:ind w:left="-270"/>
    </w:pPr>
    <w:rPr>
      <w:rFonts w:asciiTheme="majorHAnsi" w:hAnsiTheme="majorHAnsi"/>
      <w:i/>
      <w:iCs/>
      <w:sz w:val="18"/>
      <w:szCs w:val="18"/>
    </w:rPr>
  </w:style>
  <w:style w:type="character" w:customStyle="1" w:styleId="Normal10ptBitterChar">
    <w:name w:val="Normal 10pt Bitter Char"/>
    <w:basedOn w:val="DefaultParagraphFont"/>
    <w:link w:val="Normal10ptBitter"/>
    <w:rsid w:val="00370DB7"/>
    <w:rPr>
      <w:noProof/>
      <w:sz w:val="20"/>
    </w:rPr>
  </w:style>
  <w:style w:type="paragraph" w:customStyle="1" w:styleId="LetterheadFooterAddress">
    <w:name w:val="Letterhead Footer Address"/>
    <w:basedOn w:val="Footer"/>
    <w:link w:val="LetterheadFooterAddressChar"/>
    <w:autoRedefine/>
    <w:qFormat/>
    <w:rsid w:val="00674C66"/>
    <w:rPr>
      <w:rFonts w:ascii="Roboto" w:hAnsi="Roboto"/>
      <w:noProof/>
      <w:color w:val="4A8EFF" w:themeColor="accent5"/>
      <w:sz w:val="14"/>
      <w:szCs w:val="15"/>
    </w:rPr>
  </w:style>
  <w:style w:type="character" w:customStyle="1" w:styleId="Normal10ptBitterNoSpacingChar">
    <w:name w:val="Normal 10pt Bitter No Spacing Char"/>
    <w:basedOn w:val="DefaultParagraphFont"/>
    <w:link w:val="Normal10ptBitterNoSpacing"/>
    <w:rsid w:val="00C3173A"/>
    <w:rPr>
      <w:rFonts w:asciiTheme="majorHAnsi" w:hAnsiTheme="majorHAnsi"/>
      <w:i/>
      <w:iCs/>
      <w:sz w:val="18"/>
      <w:szCs w:val="18"/>
    </w:rPr>
  </w:style>
  <w:style w:type="character" w:customStyle="1" w:styleId="LetterheadFooterAddressChar">
    <w:name w:val="Letterhead Footer Address Char"/>
    <w:basedOn w:val="FooterChar"/>
    <w:link w:val="LetterheadFooterAddress"/>
    <w:rsid w:val="00674C66"/>
    <w:rPr>
      <w:rFonts w:ascii="Roboto" w:hAnsi="Roboto"/>
      <w:noProof/>
      <w:color w:val="4A8EFF" w:themeColor="accent5"/>
      <w:sz w:val="14"/>
      <w:szCs w:val="15"/>
    </w:rPr>
  </w:style>
  <w:style w:type="paragraph" w:customStyle="1" w:styleId="Norm105Roboto">
    <w:name w:val="Norm10.5 Roboto"/>
    <w:basedOn w:val="Normal"/>
    <w:link w:val="Norm105RobotoChar"/>
    <w:autoRedefine/>
    <w:qFormat/>
    <w:rsid w:val="00674C66"/>
    <w:pPr>
      <w:spacing w:after="120" w:line="276" w:lineRule="auto"/>
    </w:pPr>
    <w:rPr>
      <w:rFonts w:ascii="Roboto" w:hAnsi="Roboto"/>
      <w:sz w:val="21"/>
      <w:szCs w:val="21"/>
    </w:rPr>
  </w:style>
  <w:style w:type="character" w:customStyle="1" w:styleId="Norm105RobotoChar">
    <w:name w:val="Norm10.5 Roboto Char"/>
    <w:basedOn w:val="DefaultParagraphFont"/>
    <w:link w:val="Norm105Roboto"/>
    <w:rsid w:val="00674C66"/>
    <w:rPr>
      <w:rFonts w:ascii="Roboto" w:hAnsi="Roboto"/>
      <w:sz w:val="21"/>
      <w:szCs w:val="21"/>
    </w:rPr>
  </w:style>
  <w:style w:type="paragraph" w:customStyle="1" w:styleId="Norm105RobotoNoSpace">
    <w:name w:val="Norm10.5 Roboto No Space"/>
    <w:basedOn w:val="Norm105Roboto"/>
    <w:link w:val="Norm105RobotoNoSpaceChar"/>
    <w:autoRedefine/>
    <w:qFormat/>
    <w:rsid w:val="00674C66"/>
  </w:style>
  <w:style w:type="character" w:customStyle="1" w:styleId="Norm105RobotoNoSpaceChar">
    <w:name w:val="Norm10.5 Roboto No Space Char"/>
    <w:basedOn w:val="Norm105RobotoChar"/>
    <w:link w:val="Norm105RobotoNoSpace"/>
    <w:rsid w:val="00674C66"/>
    <w:rPr>
      <w:rFonts w:ascii="Roboto" w:hAnsi="Roboto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74C66"/>
    <w:rPr>
      <w:rFonts w:ascii="Roboto" w:eastAsiaTheme="majorEastAsia" w:hAnsi="Roboto" w:cstheme="majorBidi"/>
      <w:b/>
      <w:color w:val="225AE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4C66"/>
    <w:rPr>
      <w:rFonts w:ascii="Roboto" w:hAnsi="Roboto"/>
      <w:caps/>
      <w:color w:val="225AE0"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74C66"/>
    <w:pPr>
      <w:spacing w:after="360" w:line="240" w:lineRule="auto"/>
      <w:contextualSpacing/>
    </w:pPr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C66"/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674C66"/>
    <w:rPr>
      <w:rFonts w:asciiTheme="majorHAnsi" w:hAnsiTheme="majorHAnsi"/>
      <w:caps/>
      <w:color w:val="A80B7A" w:themeColor="accent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74C66"/>
    <w:rPr>
      <w:rFonts w:ascii="Roboto" w:hAnsi="Roboto"/>
      <w:color w:val="573293"/>
      <w:sz w:val="24"/>
      <w:szCs w:val="24"/>
    </w:rPr>
  </w:style>
  <w:style w:type="table" w:styleId="TableGrid">
    <w:name w:val="Table Grid"/>
    <w:basedOn w:val="TableNormal"/>
    <w:uiPriority w:val="39"/>
    <w:rsid w:val="00674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10ptBitterNoSpace">
    <w:name w:val="Norm10pt Bitter No Space"/>
    <w:basedOn w:val="Norm105RobotoNoSpace"/>
    <w:link w:val="Norm10ptBitterNoSpaceChar"/>
    <w:autoRedefine/>
    <w:qFormat/>
    <w:rsid w:val="00674C66"/>
    <w:rPr>
      <w:rFonts w:ascii="Bitter" w:hAnsi="Bitter"/>
      <w:sz w:val="20"/>
      <w:szCs w:val="20"/>
    </w:rPr>
  </w:style>
  <w:style w:type="paragraph" w:customStyle="1" w:styleId="Norm10ptBitter">
    <w:name w:val="Norm10pt Bitter"/>
    <w:basedOn w:val="Norm105Roboto"/>
    <w:link w:val="Norm10ptBitterChar"/>
    <w:autoRedefine/>
    <w:qFormat/>
    <w:rsid w:val="00674C66"/>
    <w:rPr>
      <w:rFonts w:ascii="Bitter" w:hAnsi="Bitter"/>
      <w:sz w:val="20"/>
    </w:rPr>
  </w:style>
  <w:style w:type="character" w:customStyle="1" w:styleId="Norm10ptBitterNoSpaceChar">
    <w:name w:val="Norm10pt Bitter No Space Char"/>
    <w:basedOn w:val="Norm105RobotoNoSpaceChar"/>
    <w:link w:val="Norm10ptBitterNoSpace"/>
    <w:rsid w:val="00674C66"/>
    <w:rPr>
      <w:rFonts w:ascii="Bitter" w:hAnsi="Bitter"/>
      <w:sz w:val="20"/>
      <w:szCs w:val="20"/>
    </w:rPr>
  </w:style>
  <w:style w:type="paragraph" w:customStyle="1" w:styleId="QuoteBitter">
    <w:name w:val="QuoteBitter"/>
    <w:basedOn w:val="Normal"/>
    <w:link w:val="QuoteBitterChar"/>
    <w:autoRedefine/>
    <w:qFormat/>
    <w:rsid w:val="00674C66"/>
    <w:pPr>
      <w:spacing w:before="200"/>
      <w:ind w:left="720"/>
    </w:pPr>
    <w:rPr>
      <w:rFonts w:ascii="Bitter" w:hAnsi="Bitter"/>
      <w:i/>
      <w:color w:val="225AE0"/>
      <w:sz w:val="20"/>
      <w:szCs w:val="20"/>
    </w:rPr>
  </w:style>
  <w:style w:type="character" w:customStyle="1" w:styleId="Norm10ptBitterChar">
    <w:name w:val="Norm10pt Bitter Char"/>
    <w:basedOn w:val="Norm105RobotoChar"/>
    <w:link w:val="Norm10ptBitter"/>
    <w:rsid w:val="00674C66"/>
    <w:rPr>
      <w:rFonts w:ascii="Bitter" w:hAnsi="Bitter"/>
      <w:sz w:val="20"/>
      <w:szCs w:val="21"/>
    </w:rPr>
  </w:style>
  <w:style w:type="paragraph" w:customStyle="1" w:styleId="QuoteRoboto">
    <w:name w:val="QuoteRoboto"/>
    <w:basedOn w:val="QuoteBitter"/>
    <w:link w:val="QuoteRobotoChar"/>
    <w:autoRedefine/>
    <w:qFormat/>
    <w:rsid w:val="00674C66"/>
    <w:rPr>
      <w:rFonts w:ascii="Roboto" w:hAnsi="Roboto"/>
      <w:i w:val="0"/>
      <w:sz w:val="21"/>
      <w:szCs w:val="21"/>
    </w:rPr>
  </w:style>
  <w:style w:type="character" w:customStyle="1" w:styleId="QuoteBitterChar">
    <w:name w:val="QuoteBitter Char"/>
    <w:basedOn w:val="DefaultParagraphFont"/>
    <w:link w:val="QuoteBitter"/>
    <w:rsid w:val="00674C66"/>
    <w:rPr>
      <w:rFonts w:ascii="Bitter" w:hAnsi="Bitter"/>
      <w:i/>
      <w:color w:val="225AE0"/>
      <w:sz w:val="20"/>
      <w:szCs w:val="20"/>
    </w:rPr>
  </w:style>
  <w:style w:type="character" w:customStyle="1" w:styleId="QuoteRobotoChar">
    <w:name w:val="QuoteRoboto Char"/>
    <w:basedOn w:val="QuoteBitterChar"/>
    <w:link w:val="QuoteRoboto"/>
    <w:rsid w:val="00674C66"/>
    <w:rPr>
      <w:rFonts w:ascii="Roboto" w:hAnsi="Roboto"/>
      <w:i w:val="0"/>
      <w:color w:val="225AE0"/>
      <w:sz w:val="21"/>
      <w:szCs w:val="21"/>
    </w:rPr>
  </w:style>
  <w:style w:type="paragraph" w:customStyle="1" w:styleId="Hyperlink1">
    <w:name w:val="Hyperlink1"/>
    <w:basedOn w:val="HTMLAddress"/>
    <w:link w:val="hyperlinkChar"/>
    <w:autoRedefine/>
    <w:qFormat/>
    <w:rsid w:val="00674C66"/>
    <w:pPr>
      <w:spacing w:after="160" w:line="259" w:lineRule="auto"/>
    </w:pPr>
    <w:rPr>
      <w:rFonts w:ascii="Roboto" w:hAnsi="Roboto"/>
      <w:i w:val="0"/>
      <w:color w:val="EF6229"/>
      <w:sz w:val="21"/>
      <w:szCs w:val="21"/>
      <w:u w:val="single"/>
    </w:rPr>
  </w:style>
  <w:style w:type="character" w:customStyle="1" w:styleId="hyperlinkChar">
    <w:name w:val="hyperlink Char"/>
    <w:basedOn w:val="HTMLAddressChar"/>
    <w:link w:val="Hyperlink1"/>
    <w:rsid w:val="00674C66"/>
    <w:rPr>
      <w:rFonts w:ascii="Roboto" w:hAnsi="Roboto"/>
      <w:i w:val="0"/>
      <w:iCs/>
      <w:color w:val="EF6229"/>
      <w:sz w:val="21"/>
      <w:szCs w:val="21"/>
      <w:u w:val="single"/>
    </w:rPr>
  </w:style>
  <w:style w:type="character" w:styleId="FollowedHyperlink">
    <w:name w:val="FollowedHyperlink"/>
    <w:basedOn w:val="DefaultParagraphFont"/>
    <w:uiPriority w:val="99"/>
    <w:unhideWhenUsed/>
    <w:qFormat/>
    <w:rsid w:val="00674C66"/>
    <w:rPr>
      <w:rFonts w:ascii="Roboto" w:hAnsi="Roboto"/>
      <w:color w:val="575293"/>
      <w:sz w:val="21"/>
      <w:u w:val="single"/>
    </w:rPr>
  </w:style>
  <w:style w:type="paragraph" w:customStyle="1" w:styleId="SourceFigures">
    <w:name w:val="SourceFigures"/>
    <w:basedOn w:val="Normal"/>
    <w:link w:val="SourceFiguresChar"/>
    <w:autoRedefine/>
    <w:qFormat/>
    <w:rsid w:val="00674C66"/>
    <w:pPr>
      <w:spacing w:after="0" w:line="240" w:lineRule="auto"/>
    </w:pPr>
    <w:rPr>
      <w:rFonts w:ascii="Bitter" w:hAnsi="Bitter"/>
      <w:i/>
      <w:color w:val="7F7F7F" w:themeColor="text1" w:themeTint="80"/>
      <w:sz w:val="18"/>
      <w:szCs w:val="18"/>
    </w:rPr>
  </w:style>
  <w:style w:type="character" w:customStyle="1" w:styleId="SourceFiguresChar">
    <w:name w:val="SourceFigures Char"/>
    <w:basedOn w:val="DefaultParagraphFont"/>
    <w:link w:val="SourceFigures"/>
    <w:rsid w:val="00674C66"/>
    <w:rPr>
      <w:rFonts w:ascii="Bitter" w:hAnsi="Bitter"/>
      <w:i/>
      <w:color w:val="7F7F7F" w:themeColor="text1" w:themeTint="8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C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74C66"/>
    <w:rPr>
      <w:rFonts w:eastAsiaTheme="minorEastAsia"/>
      <w:color w:val="5A5A5A" w:themeColor="text1" w:themeTint="A5"/>
      <w:spacing w:val="15"/>
    </w:rPr>
  </w:style>
  <w:style w:type="paragraph" w:customStyle="1" w:styleId="TableHeading">
    <w:name w:val="Table Heading"/>
    <w:basedOn w:val="Normal"/>
    <w:link w:val="TableHeadingChar"/>
    <w:autoRedefine/>
    <w:qFormat/>
    <w:rsid w:val="00674C66"/>
    <w:pPr>
      <w:spacing w:before="120" w:after="120" w:line="240" w:lineRule="auto"/>
    </w:pPr>
    <w:rPr>
      <w:rFonts w:ascii="Roboto" w:hAnsi="Roboto"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674C66"/>
    <w:rPr>
      <w:rFonts w:ascii="Roboto" w:hAnsi="Roboto"/>
      <w:sz w:val="20"/>
      <w:szCs w:val="20"/>
    </w:rPr>
  </w:style>
  <w:style w:type="paragraph" w:customStyle="1" w:styleId="Tablefirstcolumn">
    <w:name w:val="Table first column"/>
    <w:basedOn w:val="Normal"/>
    <w:link w:val="TablefirstcolumnChar"/>
    <w:autoRedefine/>
    <w:qFormat/>
    <w:rsid w:val="00674C66"/>
    <w:pPr>
      <w:spacing w:before="120" w:after="120" w:line="240" w:lineRule="auto"/>
    </w:pPr>
    <w:rPr>
      <w:bCs/>
      <w:sz w:val="20"/>
    </w:rPr>
  </w:style>
  <w:style w:type="character" w:customStyle="1" w:styleId="TablefirstcolumnChar">
    <w:name w:val="Table first column Char"/>
    <w:basedOn w:val="DefaultParagraphFont"/>
    <w:link w:val="Tablefirstcolumn"/>
    <w:rsid w:val="00674C66"/>
    <w:rPr>
      <w:bCs/>
      <w:sz w:val="20"/>
    </w:rPr>
  </w:style>
  <w:style w:type="character" w:styleId="Emphasis">
    <w:name w:val="Emphasis"/>
    <w:uiPriority w:val="20"/>
    <w:qFormat/>
    <w:rsid w:val="00674C66"/>
    <w:rPr>
      <w:rFonts w:ascii="Bitter" w:hAnsi="Bitter"/>
      <w:b/>
      <w:i/>
      <w:iCs/>
      <w:caps w:val="0"/>
      <w:smallCaps w:val="0"/>
      <w:strike w:val="0"/>
      <w:dstrike w:val="0"/>
      <w:vanish w:val="0"/>
      <w:color w:val="auto"/>
      <w:sz w:val="22"/>
      <w:u w:val="none"/>
      <w:vertAlign w:val="baseline"/>
    </w:rPr>
  </w:style>
  <w:style w:type="paragraph" w:customStyle="1" w:styleId="PageNumASR">
    <w:name w:val="PageNumASR"/>
    <w:basedOn w:val="Norm10ptBitterNoSpace"/>
    <w:link w:val="PageNumASRChar"/>
    <w:autoRedefine/>
    <w:qFormat/>
    <w:rsid w:val="00674C66"/>
    <w:pPr>
      <w:jc w:val="right"/>
    </w:pPr>
    <w:rPr>
      <w:color w:val="8A8A9B" w:themeColor="text2" w:themeTint="99"/>
      <w:sz w:val="18"/>
    </w:rPr>
  </w:style>
  <w:style w:type="paragraph" w:customStyle="1" w:styleId="cFooterASR">
    <w:name w:val="(c)Footer.ASR"/>
    <w:basedOn w:val="PageNumASR"/>
    <w:link w:val="cFooterASRChar"/>
    <w:autoRedefine/>
    <w:qFormat/>
    <w:rsid w:val="00674C66"/>
    <w:pPr>
      <w:jc w:val="left"/>
    </w:pPr>
  </w:style>
  <w:style w:type="character" w:customStyle="1" w:styleId="PageNumASRChar">
    <w:name w:val="PageNumASR Char"/>
    <w:basedOn w:val="Norm10ptBitterNoSpaceChar"/>
    <w:link w:val="PageNumASR"/>
    <w:rsid w:val="00674C66"/>
    <w:rPr>
      <w:rFonts w:ascii="Bitter" w:hAnsi="Bitter"/>
      <w:color w:val="8A8A9B" w:themeColor="text2" w:themeTint="99"/>
      <w:sz w:val="18"/>
      <w:szCs w:val="20"/>
    </w:rPr>
  </w:style>
  <w:style w:type="paragraph" w:customStyle="1" w:styleId="TableBody">
    <w:name w:val="Table Body"/>
    <w:basedOn w:val="Norm105Roboto"/>
    <w:link w:val="TableBodyChar"/>
    <w:autoRedefine/>
    <w:qFormat/>
    <w:rsid w:val="00674C66"/>
    <w:pPr>
      <w:spacing w:before="120"/>
      <w:jc w:val="right"/>
    </w:pPr>
    <w:rPr>
      <w:sz w:val="20"/>
    </w:rPr>
  </w:style>
  <w:style w:type="character" w:customStyle="1" w:styleId="cFooterASRChar">
    <w:name w:val="(c)Footer.ASR Char"/>
    <w:basedOn w:val="PageNumASRChar"/>
    <w:link w:val="cFooterASR"/>
    <w:rsid w:val="00674C66"/>
    <w:rPr>
      <w:rFonts w:ascii="Bitter" w:hAnsi="Bitter"/>
      <w:color w:val="8A8A9B" w:themeColor="text2" w:themeTint="99"/>
      <w:sz w:val="18"/>
      <w:szCs w:val="20"/>
    </w:rPr>
  </w:style>
  <w:style w:type="character" w:customStyle="1" w:styleId="TableBodyChar">
    <w:name w:val="Table Body Char"/>
    <w:basedOn w:val="Norm105RobotoChar"/>
    <w:link w:val="TableBody"/>
    <w:rsid w:val="00674C66"/>
    <w:rPr>
      <w:rFonts w:ascii="Roboto" w:hAnsi="Roboto"/>
      <w:sz w:val="20"/>
      <w:szCs w:val="21"/>
    </w:rPr>
  </w:style>
  <w:style w:type="paragraph" w:customStyle="1" w:styleId="Heading2PPTONLY">
    <w:name w:val="Heading 2 PPT ONLY"/>
    <w:basedOn w:val="Heading2"/>
    <w:link w:val="Heading2PPTONLYChar"/>
    <w:autoRedefine/>
    <w:qFormat/>
    <w:rsid w:val="00674C66"/>
    <w:pPr>
      <w:outlineLvl w:val="9"/>
    </w:pPr>
    <w:rPr>
      <w:color w:val="82BEFF" w:themeColor="accent6"/>
    </w:rPr>
  </w:style>
  <w:style w:type="paragraph" w:customStyle="1" w:styleId="GridTable">
    <w:name w:val="Grid Table"/>
    <w:basedOn w:val="Normal"/>
    <w:link w:val="GridTableChar"/>
    <w:autoRedefine/>
    <w:qFormat/>
    <w:rsid w:val="00674C66"/>
    <w:pPr>
      <w:spacing w:after="0" w:line="240" w:lineRule="auto"/>
    </w:pPr>
    <w:rPr>
      <w:rFonts w:ascii="Bitter" w:hAnsi="Bitter"/>
      <w:i/>
      <w:color w:val="808080" w:themeColor="background1" w:themeShade="80"/>
      <w:sz w:val="18"/>
      <w:szCs w:val="18"/>
    </w:rPr>
  </w:style>
  <w:style w:type="character" w:customStyle="1" w:styleId="Heading2PPTONLYChar">
    <w:name w:val="Heading 2 PPT ONLY Char"/>
    <w:basedOn w:val="Heading2Char"/>
    <w:link w:val="Heading2PPTONLY"/>
    <w:rsid w:val="00674C66"/>
    <w:rPr>
      <w:rFonts w:ascii="Roboto" w:hAnsi="Roboto"/>
      <w:caps/>
      <w:color w:val="82BEFF" w:themeColor="accent6"/>
      <w:sz w:val="28"/>
      <w:szCs w:val="28"/>
    </w:rPr>
  </w:style>
  <w:style w:type="character" w:customStyle="1" w:styleId="GridTableChar">
    <w:name w:val="Grid Table Char"/>
    <w:basedOn w:val="DefaultParagraphFont"/>
    <w:link w:val="GridTable"/>
    <w:rsid w:val="00674C66"/>
    <w:rPr>
      <w:rFonts w:ascii="Bitter" w:hAnsi="Bitter"/>
      <w:i/>
      <w:color w:val="808080" w:themeColor="background1" w:themeShade="80"/>
      <w:sz w:val="18"/>
      <w:szCs w:val="18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4C6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4C66"/>
    <w:rPr>
      <w:i/>
      <w:iCs/>
    </w:rPr>
  </w:style>
  <w:style w:type="character" w:customStyle="1" w:styleId="A7">
    <w:name w:val="A7"/>
    <w:uiPriority w:val="99"/>
    <w:rsid w:val="00674C66"/>
    <w:rPr>
      <w:rFonts w:cs="Roboto"/>
      <w:color w:val="000000"/>
      <w:sz w:val="16"/>
      <w:szCs w:val="16"/>
    </w:rPr>
  </w:style>
  <w:style w:type="paragraph" w:customStyle="1" w:styleId="ASRTable1LabelsColumnHead">
    <w:name w:val="ASR Table 1 Labels Column Head"/>
    <w:link w:val="ASRTable1LabelsColumnHeadChar"/>
    <w:autoRedefine/>
    <w:qFormat/>
    <w:rsid w:val="00674C66"/>
    <w:pPr>
      <w:spacing w:before="120" w:after="120" w:line="240" w:lineRule="auto"/>
      <w:jc w:val="center"/>
    </w:pPr>
    <w:rPr>
      <w:rFonts w:ascii="Roboto" w:hAnsi="Roboto"/>
      <w:color w:val="0448C2" w:themeColor="accent1"/>
      <w:sz w:val="20"/>
    </w:rPr>
  </w:style>
  <w:style w:type="character" w:customStyle="1" w:styleId="ASRTable1LabelsColumnHeadChar">
    <w:name w:val="ASR Table 1 Labels Column Head Char"/>
    <w:basedOn w:val="DefaultParagraphFont"/>
    <w:link w:val="ASRTable1LabelsColumnHead"/>
    <w:rsid w:val="00674C66"/>
    <w:rPr>
      <w:rFonts w:ascii="Roboto" w:hAnsi="Roboto"/>
      <w:color w:val="0448C2" w:themeColor="accent1"/>
      <w:sz w:val="20"/>
    </w:rPr>
  </w:style>
  <w:style w:type="paragraph" w:customStyle="1" w:styleId="ASRTable1LabelsRowHead">
    <w:name w:val="ASR Table 1 Labels Row Head"/>
    <w:basedOn w:val="Normal"/>
    <w:link w:val="ASRTable1LabelsRowHeadChar"/>
    <w:autoRedefine/>
    <w:qFormat/>
    <w:rsid w:val="00674C66"/>
    <w:pPr>
      <w:spacing w:before="120" w:after="120" w:line="240" w:lineRule="auto"/>
    </w:pPr>
    <w:rPr>
      <w:rFonts w:ascii="Roboto" w:hAnsi="Roboto"/>
      <w:b/>
      <w:bCs/>
      <w:i/>
      <w:color w:val="0448C2" w:themeColor="accent1"/>
      <w:sz w:val="18"/>
      <w:szCs w:val="18"/>
    </w:rPr>
  </w:style>
  <w:style w:type="character" w:customStyle="1" w:styleId="ASRTable1LabelsRowHeadChar">
    <w:name w:val="ASR Table 1 Labels Row Head Char"/>
    <w:basedOn w:val="DefaultParagraphFont"/>
    <w:link w:val="ASRTable1LabelsRowHead"/>
    <w:rsid w:val="00674C66"/>
    <w:rPr>
      <w:rFonts w:ascii="Roboto" w:hAnsi="Roboto"/>
      <w:b/>
      <w:bCs/>
      <w:i/>
      <w:color w:val="0448C2" w:themeColor="accent1"/>
      <w:sz w:val="18"/>
      <w:szCs w:val="18"/>
    </w:rPr>
  </w:style>
  <w:style w:type="paragraph" w:customStyle="1" w:styleId="ASRTable1TitleLeft">
    <w:name w:val="ASR Table 1 Title Left"/>
    <w:link w:val="ASRTable1TitleLeftChar"/>
    <w:autoRedefine/>
    <w:qFormat/>
    <w:rsid w:val="00674C66"/>
    <w:pPr>
      <w:spacing w:before="240" w:after="240" w:line="240" w:lineRule="auto"/>
    </w:pPr>
    <w:rPr>
      <w:rFonts w:ascii="Roboto" w:hAnsi="Roboto"/>
      <w:b/>
      <w:caps/>
      <w:color w:val="FFFFFF" w:themeColor="background1"/>
      <w:sz w:val="20"/>
    </w:rPr>
  </w:style>
  <w:style w:type="character" w:customStyle="1" w:styleId="ASRTable1TitleLeftChar">
    <w:name w:val="ASR Table 1 Title Left Char"/>
    <w:basedOn w:val="DefaultParagraphFont"/>
    <w:link w:val="ASRTable1TitleLeft"/>
    <w:rsid w:val="00674C66"/>
    <w:rPr>
      <w:rFonts w:ascii="Roboto" w:hAnsi="Roboto"/>
      <w:b/>
      <w:caps/>
      <w:color w:val="FFFFFF" w:themeColor="background1"/>
      <w:sz w:val="20"/>
    </w:rPr>
  </w:style>
  <w:style w:type="paragraph" w:customStyle="1" w:styleId="ASRTable1TitleRight">
    <w:name w:val="ASR Table 1 Title Right"/>
    <w:link w:val="ASRTable1TitleRightChar"/>
    <w:autoRedefine/>
    <w:qFormat/>
    <w:rsid w:val="00674C66"/>
    <w:pPr>
      <w:spacing w:before="240" w:after="240" w:line="240" w:lineRule="auto"/>
    </w:pPr>
    <w:rPr>
      <w:rFonts w:ascii="Roboto" w:hAnsi="Roboto"/>
      <w:b/>
      <w:color w:val="FFFFFF" w:themeColor="background1"/>
      <w:sz w:val="20"/>
    </w:rPr>
  </w:style>
  <w:style w:type="character" w:customStyle="1" w:styleId="ASRTable1TitleRightChar">
    <w:name w:val="ASR Table 1 Title Right Char"/>
    <w:basedOn w:val="DefaultParagraphFont"/>
    <w:link w:val="ASRTable1TitleRight"/>
    <w:rsid w:val="00674C66"/>
    <w:rPr>
      <w:rFonts w:ascii="Roboto" w:hAnsi="Roboto"/>
      <w:b/>
      <w:color w:val="FFFFFF" w:themeColor="background1"/>
      <w:sz w:val="20"/>
    </w:rPr>
  </w:style>
  <w:style w:type="paragraph" w:customStyle="1" w:styleId="ASRTable1ValuesRight">
    <w:name w:val="ASR Table 1 Values Right"/>
    <w:basedOn w:val="Normal"/>
    <w:link w:val="ASRTable1ValuesRightChar"/>
    <w:autoRedefine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color w:val="0448C2" w:themeColor="accent1"/>
      <w:sz w:val="18"/>
      <w:szCs w:val="18"/>
    </w:rPr>
  </w:style>
  <w:style w:type="character" w:customStyle="1" w:styleId="ASRTable1ValuesRightChar">
    <w:name w:val="ASR Table 1 Values Right Char"/>
    <w:basedOn w:val="DefaultParagraphFont"/>
    <w:link w:val="ASRTable1ValuesRight"/>
    <w:rsid w:val="00674C66"/>
    <w:rPr>
      <w:rFonts w:ascii="Roboto" w:hAnsi="Roboto"/>
      <w:color w:val="0448C2" w:themeColor="accent1"/>
      <w:sz w:val="18"/>
      <w:szCs w:val="18"/>
    </w:rPr>
  </w:style>
  <w:style w:type="paragraph" w:customStyle="1" w:styleId="ASRTable1ValuesSubtotal">
    <w:name w:val="ASR Table 1 Values Subtotal"/>
    <w:basedOn w:val="Normal"/>
    <w:link w:val="ASRTable1ValuesSub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18"/>
      <w:szCs w:val="18"/>
    </w:rPr>
  </w:style>
  <w:style w:type="character" w:customStyle="1" w:styleId="ASRTable1ValuesSubtotalChar">
    <w:name w:val="ASR Table 1 Values Subtotal Char"/>
    <w:basedOn w:val="DefaultParagraphFont"/>
    <w:link w:val="ASRTable1ValuesSubtotal"/>
    <w:rsid w:val="00674C66"/>
    <w:rPr>
      <w:rFonts w:ascii="Roboto" w:hAnsi="Roboto"/>
      <w:b/>
      <w:color w:val="0448C2" w:themeColor="accent1"/>
      <w:sz w:val="18"/>
      <w:szCs w:val="18"/>
    </w:rPr>
  </w:style>
  <w:style w:type="paragraph" w:customStyle="1" w:styleId="ASRTable1ValuesTotal">
    <w:name w:val="ASR Table 1 Values Total"/>
    <w:basedOn w:val="Normal"/>
    <w:link w:val="ASRTable1Values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20"/>
    </w:rPr>
  </w:style>
  <w:style w:type="character" w:customStyle="1" w:styleId="ASRTable1ValuesTotalChar">
    <w:name w:val="ASR Table 1 Values Total Char"/>
    <w:basedOn w:val="DefaultParagraphFont"/>
    <w:link w:val="ASRTable1ValuesTotal"/>
    <w:rsid w:val="00674C66"/>
    <w:rPr>
      <w:rFonts w:ascii="Roboto" w:hAnsi="Roboto"/>
      <w:b/>
      <w:color w:val="0448C2" w:themeColor="accent1"/>
      <w:sz w:val="20"/>
    </w:rPr>
  </w:style>
  <w:style w:type="paragraph" w:customStyle="1" w:styleId="ASRTableLabelsBoldCaps">
    <w:name w:val="ASR Table Labels Bold Caps"/>
    <w:basedOn w:val="Normal"/>
    <w:link w:val="ASRTableLabelsBoldCapsChar"/>
    <w:autoRedefine/>
    <w:qFormat/>
    <w:rsid w:val="00674C66"/>
    <w:pPr>
      <w:spacing w:before="120" w:after="120" w:line="240" w:lineRule="auto"/>
    </w:pPr>
    <w:rPr>
      <w:rFonts w:ascii="Roboto" w:hAnsi="Roboto"/>
      <w:b/>
      <w:caps/>
      <w:color w:val="0448C2" w:themeColor="accent1"/>
      <w:sz w:val="20"/>
    </w:rPr>
  </w:style>
  <w:style w:type="character" w:customStyle="1" w:styleId="ASRTableLabelsBoldCapsChar">
    <w:name w:val="ASR Table Labels Bold Caps Char"/>
    <w:basedOn w:val="DefaultParagraphFont"/>
    <w:link w:val="ASRTableLabelsBoldCaps"/>
    <w:rsid w:val="00674C66"/>
    <w:rPr>
      <w:rFonts w:ascii="Roboto" w:hAnsi="Roboto"/>
      <w:b/>
      <w:caps/>
      <w:color w:val="0448C2" w:themeColor="accent1"/>
      <w:sz w:val="20"/>
    </w:rPr>
  </w:style>
  <w:style w:type="paragraph" w:customStyle="1" w:styleId="ASRSource">
    <w:name w:val="ASR.Source"/>
    <w:basedOn w:val="Normal"/>
    <w:link w:val="ASRSourceChar"/>
    <w:qFormat/>
    <w:rsid w:val="00674C66"/>
    <w:pPr>
      <w:spacing w:after="0" w:line="240" w:lineRule="auto"/>
    </w:pPr>
    <w:rPr>
      <w:rFonts w:ascii="Bitter" w:hAnsi="Bitter"/>
      <w:i/>
      <w:sz w:val="18"/>
      <w:szCs w:val="18"/>
    </w:rPr>
  </w:style>
  <w:style w:type="character" w:customStyle="1" w:styleId="ASRSourceChar">
    <w:name w:val="ASR.Source Char"/>
    <w:basedOn w:val="DefaultParagraphFont"/>
    <w:link w:val="ASRSource"/>
    <w:rsid w:val="00674C66"/>
    <w:rPr>
      <w:rFonts w:ascii="Bitter" w:hAnsi="Bitter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66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74C66"/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styleId="Hyperlink">
    <w:name w:val="Hyperlink"/>
    <w:basedOn w:val="DefaultParagraphFont"/>
    <w:uiPriority w:val="99"/>
    <w:unhideWhenUsed/>
    <w:rsid w:val="00674C66"/>
    <w:rPr>
      <w:color w:val="EF6229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4C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4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674C66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C66"/>
    <w:rPr>
      <w:color w:val="605E5C"/>
      <w:shd w:val="clear" w:color="auto" w:fill="E1DFDD"/>
    </w:rPr>
  </w:style>
  <w:style w:type="table" w:customStyle="1" w:styleId="ASRTable1">
    <w:name w:val="ASR.Table1"/>
    <w:basedOn w:val="TableNormal"/>
    <w:uiPriority w:val="99"/>
    <w:rsid w:val="00F35010"/>
    <w:pPr>
      <w:spacing w:before="100" w:after="100" w:line="240" w:lineRule="auto"/>
      <w:jc w:val="center"/>
    </w:pPr>
    <w:rPr>
      <w:rFonts w:asciiTheme="majorHAnsi" w:hAnsiTheme="majorHAnsi"/>
      <w:sz w:val="20"/>
    </w:rPr>
    <w:tblPr>
      <w:tblStyleRowBandSize w:val="1"/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aps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shd w:val="clear" w:color="auto" w:fill="0448C2" w:themeFill="accent1"/>
        <w:vAlign w:val="center"/>
      </w:tcPr>
    </w:tblStylePr>
    <w:tblStylePr w:type="lastRow">
      <w:rPr>
        <w:rFonts w:asciiTheme="majorHAnsi" w:hAnsiTheme="majorHAnsi"/>
        <w:b/>
        <w:caps w:val="0"/>
        <w:smallCaps w:val="0"/>
        <w:strike w:val="0"/>
        <w:dstrike w:val="0"/>
        <w:vanish w:val="0"/>
        <w:color w:val="0448C2" w:themeColor="accent1"/>
        <w:sz w:val="20"/>
        <w:vertAlign w:val="baseline"/>
      </w:rPr>
      <w:tblPr/>
      <w:tcPr>
        <w:tcBorders>
          <w:top w:val="single" w:sz="12" w:space="0" w:color="0448C2" w:themeColor="accent1"/>
        </w:tcBorders>
        <w:shd w:val="clear" w:color="auto" w:fill="FFFFFF" w:themeFill="background1"/>
      </w:tcPr>
    </w:tblStylePr>
    <w:tblStylePr w:type="firstCol">
      <w:pPr>
        <w:jc w:val="left"/>
      </w:pPr>
      <w:rPr>
        <w:b/>
      </w:rPr>
    </w:tblStylePr>
    <w:tblStylePr w:type="lastCol">
      <w:tblPr/>
      <w:tcPr>
        <w:tcBorders>
          <w:left w:val="single" w:sz="4" w:space="0" w:color="0448C2" w:themeColor="accen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single" w:sz="4" w:space="0" w:color="FFFFFF" w:themeColor="background1"/>
        </w:tcBorders>
      </w:tcPr>
    </w:tblStylePr>
    <w:tblStylePr w:type="nwCel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82BEFF" w:themeFill="accent6"/>
      </w:tcPr>
    </w:tblStylePr>
    <w:tblStylePr w:type="swCell">
      <w:rPr>
        <w:caps/>
        <w:smallCaps w:val="0"/>
        <w:strike w:val="0"/>
        <w:dstrike w:val="0"/>
        <w:vanish w:val="0"/>
        <w:vertAlign w:val="baseline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9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9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9C0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CC470F"/>
  </w:style>
  <w:style w:type="paragraph" w:customStyle="1" w:styleId="POLICYNAMES">
    <w:name w:val="POLICY NAMES"/>
    <w:qFormat/>
    <w:rsid w:val="00E8079F"/>
    <w:pPr>
      <w:spacing w:before="100" w:after="100" w:line="276" w:lineRule="auto"/>
    </w:pPr>
    <w:rPr>
      <w:rFonts w:ascii="Roboto" w:hAnsi="Roboto" w:cs="Times New Roman (Body CS)"/>
      <w:b/>
      <w:bCs/>
      <w:caps/>
      <w:color w:val="234464"/>
      <w:spacing w:val="10"/>
      <w:sz w:val="17"/>
      <w:szCs w:val="17"/>
    </w:rPr>
  </w:style>
  <w:style w:type="paragraph" w:customStyle="1" w:styleId="TABLETITLE">
    <w:name w:val="TABLE TITLE"/>
    <w:qFormat/>
    <w:rsid w:val="00E8079F"/>
    <w:pPr>
      <w:spacing w:before="100" w:after="100" w:line="240" w:lineRule="auto"/>
      <w:jc w:val="center"/>
    </w:pPr>
    <w:rPr>
      <w:rFonts w:ascii="Roboto" w:hAnsi="Roboto" w:cs="Times New Roman (Body CS)"/>
      <w:b/>
      <w:bCs/>
      <w:color w:val="FFFFFF" w:themeColor="background1"/>
      <w:spacing w:val="2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Word%20ASR%20eLetterhead%20LetterFont.Bitter10pt.dotx" TargetMode="External"/></Relationships>
</file>

<file path=word/theme/theme1.xml><?xml version="1.0" encoding="utf-8"?>
<a:theme xmlns:a="http://schemas.openxmlformats.org/drawingml/2006/main" name="Theme.ASR2">
  <a:themeElements>
    <a:clrScheme name="ASR.Colors2">
      <a:dk1>
        <a:sysClr val="windowText" lastClr="000000"/>
      </a:dk1>
      <a:lt1>
        <a:srgbClr val="FFFFFF"/>
      </a:lt1>
      <a:dk2>
        <a:srgbClr val="454551"/>
      </a:dk2>
      <a:lt2>
        <a:srgbClr val="D8D9DC"/>
      </a:lt2>
      <a:accent1>
        <a:srgbClr val="0448C2"/>
      </a:accent1>
      <a:accent2>
        <a:srgbClr val="C21D4B"/>
      </a:accent2>
      <a:accent3>
        <a:srgbClr val="A80B7A"/>
      </a:accent3>
      <a:accent4>
        <a:srgbClr val="575293"/>
      </a:accent4>
      <a:accent5>
        <a:srgbClr val="4A8EFF"/>
      </a:accent5>
      <a:accent6>
        <a:srgbClr val="82BEFF"/>
      </a:accent6>
      <a:hlink>
        <a:srgbClr val="EF6229"/>
      </a:hlink>
      <a:folHlink>
        <a:srgbClr val="575293"/>
      </a:folHlink>
    </a:clrScheme>
    <a:fontScheme name="ASR Custom">
      <a:majorFont>
        <a:latin typeface="Roboto"/>
        <a:ea typeface=""/>
        <a:cs typeface=""/>
      </a:majorFont>
      <a:minorFont>
        <a:latin typeface="Bit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D2A4A2E42054782E38891E64817C1" ma:contentTypeVersion="17" ma:contentTypeDescription="Create a new document." ma:contentTypeScope="" ma:versionID="cafb4489f4683990b9edfd1a77cc00a7">
  <xsd:schema xmlns:xsd="http://www.w3.org/2001/XMLSchema" xmlns:xs="http://www.w3.org/2001/XMLSchema" xmlns:p="http://schemas.microsoft.com/office/2006/metadata/properties" xmlns:ns2="8c8b600d-f075-4d2c-8a53-bf51a18e5603" xmlns:ns3="2e23a18a-6f1a-4c59-843b-b0be2cc15260" xmlns:ns4="61625b0e-46cb-4b62-a0de-3bf8263a4a16" targetNamespace="http://schemas.microsoft.com/office/2006/metadata/properties" ma:root="true" ma:fieldsID="0e9680c3b930a4d614a9c9cd55e71f02" ns2:_="" ns3:_="" ns4:_="">
    <xsd:import namespace="8c8b600d-f075-4d2c-8a53-bf51a18e5603"/>
    <xsd:import namespace="2e23a18a-6f1a-4c59-843b-b0be2cc15260"/>
    <xsd:import namespace="61625b0e-46cb-4b62-a0de-3bf8263a4a1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00d-f075-4d2c-8a53-bf51a18e5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a18a-6f1a-4c59-843b-b0be2cc15260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25b0e-46cb-4b62-a0de-3bf8263a4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8b600d-f075-4d2c-8a53-bf51a18e5603">
      <UserInfo>
        <DisplayName>Nthabi Anderson-Bahr</DisplayName>
        <AccountId>5527</AccountId>
        <AccountType/>
      </UserInfo>
      <UserInfo>
        <DisplayName>John Connery</DisplayName>
        <AccountId>26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17E1C-FAA1-4775-AA03-F96321F08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00d-f075-4d2c-8a53-bf51a18e5603"/>
    <ds:schemaRef ds:uri="2e23a18a-6f1a-4c59-843b-b0be2cc15260"/>
    <ds:schemaRef ds:uri="61625b0e-46cb-4b62-a0de-3bf8263a4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C8844E-C9A0-4F5E-8C80-67AE9CD1453B}">
  <ds:schemaRefs>
    <ds:schemaRef ds:uri="http://schemas.microsoft.com/office/2006/metadata/properties"/>
    <ds:schemaRef ds:uri="http://schemas.microsoft.com/office/infopath/2007/PartnerControls"/>
    <ds:schemaRef ds:uri="8c8b600d-f075-4d2c-8a53-bf51a18e5603"/>
  </ds:schemaRefs>
</ds:datastoreItem>
</file>

<file path=customXml/itemProps3.xml><?xml version="1.0" encoding="utf-8"?>
<ds:datastoreItem xmlns:ds="http://schemas.openxmlformats.org/officeDocument/2006/customXml" ds:itemID="{47A898C0-E430-4685-B139-22009AB931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95609-3781-4BC0-AC75-7F00F1BDC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ASR eLetterhead LetterFont.Bitter10pt</Template>
  <TotalTime>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Anderson-Ochoa</dc:creator>
  <cp:keywords/>
  <dc:description/>
  <cp:lastModifiedBy>Jennifer Anderson-Ochoa</cp:lastModifiedBy>
  <cp:revision>12</cp:revision>
  <dcterms:created xsi:type="dcterms:W3CDTF">2021-10-11T17:39:00Z</dcterms:created>
  <dcterms:modified xsi:type="dcterms:W3CDTF">2021-10-12T22:39:00Z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0x010100FB4D2A4A2E42054782E38891E64817C1</vt:lpwstr>
  </property>
</Properties>
</file>